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3909CF" w14:textId="66398F1B" w:rsidR="002E1C56" w:rsidRDefault="009F7E28" w:rsidP="00FC1D86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0E3ECE7" wp14:editId="41C175B1">
                <wp:simplePos x="0" y="0"/>
                <wp:positionH relativeFrom="column">
                  <wp:posOffset>2087880</wp:posOffset>
                </wp:positionH>
                <wp:positionV relativeFrom="page">
                  <wp:posOffset>143064</wp:posOffset>
                </wp:positionV>
                <wp:extent cx="4791075" cy="457200"/>
                <wp:effectExtent l="0" t="0" r="0" b="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9107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A5FBB3" w14:textId="77777777" w:rsidR="00523A16" w:rsidRPr="00B928AF" w:rsidRDefault="00DD707D" w:rsidP="00DD707D">
                            <w:pPr>
                              <w:widowControl w:val="0"/>
                              <w:rPr>
                                <w:rFonts w:ascii="Franklin Gothic Demi Cond" w:hAnsi="Franklin Gothic Demi Cond" w:cs="Arial"/>
                                <w:smallCaps/>
                                <w:color w:val="FFFFFF"/>
                                <w:sz w:val="48"/>
                                <w:szCs w:val="48"/>
                                <w:lang w:val="en-US"/>
                              </w:rPr>
                            </w:pPr>
                            <w:r>
                              <w:rPr>
                                <w:rFonts w:ascii="Franklin Gothic Demi Cond" w:hAnsi="Franklin Gothic Demi Cond" w:cs="Arial"/>
                                <w:smallCaps/>
                                <w:color w:val="FFED39"/>
                                <w:sz w:val="48"/>
                                <w:szCs w:val="48"/>
                                <w:lang w:val="en-US"/>
                              </w:rPr>
                              <w:t>Qtly. Facility</w:t>
                            </w:r>
                            <w:r w:rsidR="00523A16">
                              <w:rPr>
                                <w:rFonts w:ascii="Franklin Gothic Demi Cond" w:hAnsi="Franklin Gothic Demi Cond" w:cs="Arial"/>
                                <w:smallCaps/>
                                <w:color w:val="FFED39"/>
                                <w:sz w:val="48"/>
                                <w:szCs w:val="48"/>
                                <w:lang w:val="en-US"/>
                              </w:rPr>
                              <w:t xml:space="preserve"> EPOC Report</w:t>
                            </w:r>
                            <w:r w:rsidR="00523A16" w:rsidRPr="00B928AF">
                              <w:rPr>
                                <w:rFonts w:ascii="Franklin Gothic Demi Cond" w:hAnsi="Franklin Gothic Demi Cond" w:cs="Arial"/>
                                <w:smallCaps/>
                                <w:color w:val="FFED39"/>
                                <w:sz w:val="48"/>
                                <w:szCs w:val="48"/>
                                <w:lang w:val="en-US"/>
                              </w:rPr>
                              <w:t xml:space="preserve">: </w:t>
                            </w:r>
                            <w:proofErr w:type="spellStart"/>
                            <w:r w:rsidR="00523A16">
                              <w:rPr>
                                <w:rFonts w:ascii="Franklin Gothic Demi Cond" w:hAnsi="Franklin Gothic Demi Cond" w:cs="Arial"/>
                                <w:smallCaps/>
                                <w:color w:val="FFFFFF"/>
                                <w:sz w:val="48"/>
                                <w:szCs w:val="48"/>
                                <w:lang w:val="en-US"/>
                              </w:rPr>
                              <w:t>Paed</w:t>
                            </w:r>
                            <w:proofErr w:type="spellEnd"/>
                            <w:r w:rsidR="00523A16">
                              <w:rPr>
                                <w:rFonts w:ascii="Franklin Gothic Demi Cond" w:hAnsi="Franklin Gothic Demi Cond" w:cs="Arial"/>
                                <w:smallCaps/>
                                <w:color w:val="FFFFFF"/>
                                <w:sz w:val="48"/>
                                <w:szCs w:val="48"/>
                                <w:lang w:val="en-US"/>
                              </w:rPr>
                              <w:t>. &amp; Neon.</w:t>
                            </w:r>
                            <w:r w:rsidR="00523A16" w:rsidRPr="00B928AF">
                              <w:rPr>
                                <w:rFonts w:ascii="Franklin Gothic Demi Cond" w:hAnsi="Franklin Gothic Demi Cond" w:cs="Arial"/>
                                <w:smallCaps/>
                                <w:color w:val="FFFFFF"/>
                                <w:sz w:val="48"/>
                                <w:szCs w:val="48"/>
                                <w:lang w:val="en-US"/>
                              </w:rPr>
                              <w:t xml:space="preserve"> </w:t>
                            </w:r>
                          </w:p>
                          <w:p w14:paraId="41B6012E" w14:textId="77777777" w:rsidR="00523A16" w:rsidRDefault="00523A16" w:rsidP="00523A1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E3ECE7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164.4pt;margin-top:11.25pt;width:377.25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" filled="f" stroked="f">
                <v:textbox>
                  <w:txbxContent>
                    <w:p w14:paraId="73A5FBB3" w14:textId="77777777" w:rsidR="00523A16" w:rsidRPr="00B928AF" w:rsidRDefault="00DD707D" w:rsidP="00DD707D">
                      <w:pPr>
                        <w:widowControl w:val="0"/>
                        <w:rPr>
                          <w:rFonts w:ascii="Franklin Gothic Demi Cond" w:hAnsi="Franklin Gothic Demi Cond" w:cs="Arial"/>
                          <w:smallCaps/>
                          <w:color w:val="FFFFFF"/>
                          <w:sz w:val="48"/>
                          <w:szCs w:val="48"/>
                          <w:lang w:val="en-US"/>
                        </w:rPr>
                      </w:pPr>
                      <w:r>
                        <w:rPr>
                          <w:rFonts w:ascii="Franklin Gothic Demi Cond" w:hAnsi="Franklin Gothic Demi Cond" w:cs="Arial"/>
                          <w:smallCaps/>
                          <w:color w:val="FFED39"/>
                          <w:sz w:val="48"/>
                          <w:szCs w:val="48"/>
                          <w:lang w:val="en-US"/>
                        </w:rPr>
                        <w:t>Qtly. Facility</w:t>
                      </w:r>
                      <w:r w:rsidR="00523A16">
                        <w:rPr>
                          <w:rFonts w:ascii="Franklin Gothic Demi Cond" w:hAnsi="Franklin Gothic Demi Cond" w:cs="Arial"/>
                          <w:smallCaps/>
                          <w:color w:val="FFED39"/>
                          <w:sz w:val="48"/>
                          <w:szCs w:val="48"/>
                          <w:lang w:val="en-US"/>
                        </w:rPr>
                        <w:t xml:space="preserve"> EPOC Report</w:t>
                      </w:r>
                      <w:r w:rsidR="00523A16" w:rsidRPr="00B928AF">
                        <w:rPr>
                          <w:rFonts w:ascii="Franklin Gothic Demi Cond" w:hAnsi="Franklin Gothic Demi Cond" w:cs="Arial"/>
                          <w:smallCaps/>
                          <w:color w:val="FFED39"/>
                          <w:sz w:val="48"/>
                          <w:szCs w:val="48"/>
                          <w:lang w:val="en-US"/>
                        </w:rPr>
                        <w:t xml:space="preserve">: </w:t>
                      </w:r>
                      <w:proofErr w:type="spellStart"/>
                      <w:r w:rsidR="00523A16">
                        <w:rPr>
                          <w:rFonts w:ascii="Franklin Gothic Demi Cond" w:hAnsi="Franklin Gothic Demi Cond" w:cs="Arial"/>
                          <w:smallCaps/>
                          <w:color w:val="FFFFFF"/>
                          <w:sz w:val="48"/>
                          <w:szCs w:val="48"/>
                          <w:lang w:val="en-US"/>
                        </w:rPr>
                        <w:t>Paed</w:t>
                      </w:r>
                      <w:proofErr w:type="spellEnd"/>
                      <w:r w:rsidR="00523A16">
                        <w:rPr>
                          <w:rFonts w:ascii="Franklin Gothic Demi Cond" w:hAnsi="Franklin Gothic Demi Cond" w:cs="Arial"/>
                          <w:smallCaps/>
                          <w:color w:val="FFFFFF"/>
                          <w:sz w:val="48"/>
                          <w:szCs w:val="48"/>
                          <w:lang w:val="en-US"/>
                        </w:rPr>
                        <w:t>. &amp; Neon.</w:t>
                      </w:r>
                      <w:r w:rsidR="00523A16" w:rsidRPr="00B928AF">
                        <w:rPr>
                          <w:rFonts w:ascii="Franklin Gothic Demi Cond" w:hAnsi="Franklin Gothic Demi Cond" w:cs="Arial"/>
                          <w:smallCaps/>
                          <w:color w:val="FFFFFF"/>
                          <w:sz w:val="48"/>
                          <w:szCs w:val="48"/>
                          <w:lang w:val="en-US"/>
                        </w:rPr>
                        <w:t xml:space="preserve"> </w:t>
                      </w:r>
                    </w:p>
                    <w:p w14:paraId="41B6012E" w14:textId="77777777" w:rsidR="00523A16" w:rsidRDefault="00523A16" w:rsidP="00523A16"/>
                  </w:txbxContent>
                </v:textbox>
                <w10:wrap type="square" anchory="page"/>
              </v:shape>
            </w:pict>
          </mc:Fallback>
        </mc:AlternateContent>
      </w:r>
      <w:r w:rsidR="00387B1C">
        <w:rPr>
          <w:noProof/>
          <w:lang w:val="en-US" w:eastAsia="en-US"/>
        </w:rPr>
        <w:drawing>
          <wp:anchor distT="0" distB="0" distL="114300" distR="114300" simplePos="0" relativeHeight="251659264" behindDoc="1" locked="0" layoutInCell="1" allowOverlap="1" wp14:anchorId="7331A7F0" wp14:editId="72B212DE">
            <wp:simplePos x="0" y="0"/>
            <wp:positionH relativeFrom="page">
              <wp:posOffset>206124</wp:posOffset>
            </wp:positionH>
            <wp:positionV relativeFrom="paragraph">
              <wp:posOffset>-151130</wp:posOffset>
            </wp:positionV>
            <wp:extent cx="7205980" cy="103060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ckg.01-0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5980" cy="10306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5824FD" w14:textId="77777777" w:rsidR="002E1C56" w:rsidRDefault="002E1C56" w:rsidP="00FC1D86"/>
    <w:p w14:paraId="168FF19A" w14:textId="77777777" w:rsidR="002E1C56" w:rsidRDefault="002E1C56" w:rsidP="00FC1D86"/>
    <w:tbl>
      <w:tblPr>
        <w:tblW w:w="10530" w:type="dxa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2743"/>
        <w:gridCol w:w="2744"/>
        <w:gridCol w:w="2491"/>
      </w:tblGrid>
      <w:tr w:rsidR="00617528" w:rsidRPr="002F7C50" w14:paraId="5947DC7A" w14:textId="77777777" w:rsidTr="0087539E">
        <w:tc>
          <w:tcPr>
            <w:tcW w:w="2552" w:type="dxa"/>
            <w:shd w:val="clear" w:color="auto" w:fill="D9D9D9"/>
            <w:vAlign w:val="center"/>
          </w:tcPr>
          <w:p w14:paraId="2B3465CE" w14:textId="77777777" w:rsidR="00617528" w:rsidRPr="00B47566" w:rsidRDefault="00617528" w:rsidP="00A12BE9">
            <w:pPr>
              <w:jc w:val="center"/>
              <w:rPr>
                <w:b/>
                <w:caps/>
                <w:sz w:val="24"/>
                <w:szCs w:val="24"/>
              </w:rPr>
            </w:pPr>
            <w:r w:rsidRPr="00B47566">
              <w:rPr>
                <w:b/>
                <w:sz w:val="24"/>
                <w:szCs w:val="24"/>
              </w:rPr>
              <w:t>FACILITY:</w:t>
            </w:r>
          </w:p>
        </w:tc>
        <w:tc>
          <w:tcPr>
            <w:tcW w:w="2743" w:type="dxa"/>
            <w:shd w:val="clear" w:color="auto" w:fill="auto"/>
            <w:vAlign w:val="center"/>
          </w:tcPr>
          <w:p w14:paraId="143266E8" w14:textId="77777777" w:rsidR="00617528" w:rsidRPr="00B47566" w:rsidRDefault="00617528" w:rsidP="00A12BE9">
            <w:pPr>
              <w:jc w:val="center"/>
              <w:rPr>
                <w:b/>
                <w:caps/>
                <w:sz w:val="24"/>
                <w:szCs w:val="24"/>
              </w:rPr>
            </w:pPr>
          </w:p>
        </w:tc>
        <w:tc>
          <w:tcPr>
            <w:tcW w:w="2744" w:type="dxa"/>
            <w:shd w:val="clear" w:color="auto" w:fill="D9D9D9" w:themeFill="background1" w:themeFillShade="D9"/>
            <w:vAlign w:val="center"/>
          </w:tcPr>
          <w:p w14:paraId="6CA2884D" w14:textId="77777777" w:rsidR="00617528" w:rsidRPr="00B47566" w:rsidRDefault="00617528" w:rsidP="00A12BE9">
            <w:pPr>
              <w:jc w:val="center"/>
              <w:rPr>
                <w:b/>
                <w:caps/>
                <w:sz w:val="24"/>
                <w:szCs w:val="24"/>
              </w:rPr>
            </w:pPr>
            <w:r>
              <w:rPr>
                <w:b/>
                <w:caps/>
                <w:sz w:val="24"/>
                <w:szCs w:val="24"/>
              </w:rPr>
              <w:t>QUARTER:</w:t>
            </w:r>
          </w:p>
        </w:tc>
        <w:tc>
          <w:tcPr>
            <w:tcW w:w="2491" w:type="dxa"/>
            <w:shd w:val="clear" w:color="auto" w:fill="auto"/>
            <w:vAlign w:val="center"/>
          </w:tcPr>
          <w:p w14:paraId="3253F0C1" w14:textId="77777777" w:rsidR="00617528" w:rsidRPr="00B47566" w:rsidRDefault="00617528" w:rsidP="00A12BE9">
            <w:pPr>
              <w:jc w:val="center"/>
              <w:rPr>
                <w:b/>
                <w:caps/>
                <w:sz w:val="24"/>
                <w:szCs w:val="24"/>
              </w:rPr>
            </w:pPr>
          </w:p>
        </w:tc>
      </w:tr>
      <w:tr w:rsidR="002E1C56" w:rsidRPr="002F7C50" w14:paraId="137D246E" w14:textId="77777777" w:rsidTr="0087539E">
        <w:tc>
          <w:tcPr>
            <w:tcW w:w="10530" w:type="dxa"/>
            <w:gridSpan w:val="4"/>
            <w:shd w:val="clear" w:color="auto" w:fill="FFFFFF"/>
            <w:vAlign w:val="center"/>
          </w:tcPr>
          <w:p w14:paraId="4967BE0A" w14:textId="77777777" w:rsidR="00FA4473" w:rsidRDefault="002E1C56" w:rsidP="00FA4473">
            <w:pPr>
              <w:numPr>
                <w:ilvl w:val="0"/>
                <w:numId w:val="1"/>
              </w:numPr>
              <w:ind w:left="317" w:hanging="283"/>
              <w:rPr>
                <w:b/>
                <w:sz w:val="20"/>
                <w:szCs w:val="20"/>
              </w:rPr>
            </w:pPr>
            <w:r w:rsidRPr="0087539E">
              <w:rPr>
                <w:b/>
                <w:sz w:val="20"/>
                <w:szCs w:val="20"/>
              </w:rPr>
              <w:t xml:space="preserve">To be compiled </w:t>
            </w:r>
            <w:r w:rsidR="004C12BC" w:rsidRPr="0087539E">
              <w:rPr>
                <w:b/>
                <w:sz w:val="20"/>
                <w:szCs w:val="20"/>
              </w:rPr>
              <w:t>quarterly</w:t>
            </w:r>
            <w:r w:rsidRPr="0087539E">
              <w:rPr>
                <w:b/>
                <w:sz w:val="20"/>
                <w:szCs w:val="20"/>
              </w:rPr>
              <w:t xml:space="preserve"> by the </w:t>
            </w:r>
            <w:r w:rsidR="004C12BC" w:rsidRPr="0087539E">
              <w:rPr>
                <w:b/>
                <w:sz w:val="20"/>
                <w:szCs w:val="20"/>
              </w:rPr>
              <w:t>Quality Manger.</w:t>
            </w:r>
          </w:p>
          <w:p w14:paraId="5F712AA0" w14:textId="2BF27068" w:rsidR="002E1C56" w:rsidRPr="00FA4473" w:rsidRDefault="002E1C56" w:rsidP="00FA4473">
            <w:pPr>
              <w:numPr>
                <w:ilvl w:val="0"/>
                <w:numId w:val="1"/>
              </w:numPr>
              <w:ind w:left="317" w:hanging="283"/>
              <w:rPr>
                <w:b/>
                <w:sz w:val="20"/>
                <w:szCs w:val="20"/>
              </w:rPr>
            </w:pPr>
            <w:r w:rsidRPr="00FA4473">
              <w:rPr>
                <w:sz w:val="20"/>
                <w:szCs w:val="20"/>
              </w:rPr>
              <w:t>Subm</w:t>
            </w:r>
            <w:r w:rsidR="0019051F" w:rsidRPr="00FA4473">
              <w:rPr>
                <w:sz w:val="20"/>
                <w:szCs w:val="20"/>
              </w:rPr>
              <w:t xml:space="preserve">it the completed report by </w:t>
            </w:r>
            <w:r w:rsidRPr="00FA4473">
              <w:rPr>
                <w:sz w:val="20"/>
                <w:szCs w:val="20"/>
              </w:rPr>
              <w:t xml:space="preserve">CLOSE OF DAY on the 2nd Monday of </w:t>
            </w:r>
            <w:r w:rsidR="00673F93" w:rsidRPr="00FA4473">
              <w:rPr>
                <w:sz w:val="20"/>
                <w:szCs w:val="20"/>
              </w:rPr>
              <w:t>July, October, January and April</w:t>
            </w:r>
            <w:r w:rsidRPr="00FA4473">
              <w:rPr>
                <w:sz w:val="20"/>
                <w:szCs w:val="20"/>
              </w:rPr>
              <w:t xml:space="preserve"> to the District team.</w:t>
            </w:r>
          </w:p>
        </w:tc>
      </w:tr>
    </w:tbl>
    <w:p w14:paraId="42EB3D71" w14:textId="77777777" w:rsidR="00BD52BF" w:rsidRDefault="00BD52BF" w:rsidP="00FC1D86"/>
    <w:tbl>
      <w:tblPr>
        <w:tblW w:w="0" w:type="auto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44"/>
        <w:gridCol w:w="2076"/>
        <w:gridCol w:w="2524"/>
        <w:gridCol w:w="55"/>
        <w:gridCol w:w="2677"/>
        <w:gridCol w:w="947"/>
      </w:tblGrid>
      <w:tr w:rsidR="002E1C56" w14:paraId="1BE51890" w14:textId="77777777" w:rsidTr="0087539E">
        <w:trPr>
          <w:trHeight w:val="332"/>
        </w:trPr>
        <w:tc>
          <w:tcPr>
            <w:tcW w:w="10523" w:type="dxa"/>
            <w:gridSpan w:val="6"/>
            <w:shd w:val="clear" w:color="auto" w:fill="D9D9D9"/>
            <w:vAlign w:val="center"/>
          </w:tcPr>
          <w:p w14:paraId="55A0FBB4" w14:textId="77777777" w:rsidR="002E1C56" w:rsidRPr="0087554B" w:rsidRDefault="00895DF4" w:rsidP="002E1C56">
            <w:pPr>
              <w:tabs>
                <w:tab w:val="left" w:pos="2433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EPOC </w:t>
            </w:r>
            <w:r w:rsidR="00673F93">
              <w:rPr>
                <w:b/>
                <w:sz w:val="24"/>
                <w:szCs w:val="24"/>
              </w:rPr>
              <w:t>DASHBOARD</w:t>
            </w:r>
            <w:r w:rsidR="002E1C56" w:rsidRPr="0087554B">
              <w:rPr>
                <w:b/>
                <w:sz w:val="24"/>
                <w:szCs w:val="24"/>
              </w:rPr>
              <w:t xml:space="preserve"> REPORT- SUBMITTING SIGNATURES</w:t>
            </w:r>
          </w:p>
        </w:tc>
      </w:tr>
      <w:tr w:rsidR="002E1C56" w14:paraId="69CEDE09" w14:textId="77777777" w:rsidTr="0087539E">
        <w:trPr>
          <w:trHeight w:val="273"/>
        </w:trPr>
        <w:tc>
          <w:tcPr>
            <w:tcW w:w="2244" w:type="dxa"/>
            <w:shd w:val="clear" w:color="auto" w:fill="F2F2F2"/>
          </w:tcPr>
          <w:p w14:paraId="3EEBFC91" w14:textId="77777777" w:rsidR="002E1C56" w:rsidRPr="00B47566" w:rsidRDefault="002E1C56" w:rsidP="00A12BE9">
            <w:pPr>
              <w:tabs>
                <w:tab w:val="left" w:pos="2433"/>
              </w:tabs>
              <w:rPr>
                <w:sz w:val="24"/>
                <w:szCs w:val="24"/>
              </w:rPr>
            </w:pPr>
          </w:p>
        </w:tc>
        <w:tc>
          <w:tcPr>
            <w:tcW w:w="2076" w:type="dxa"/>
            <w:shd w:val="clear" w:color="auto" w:fill="auto"/>
          </w:tcPr>
          <w:p w14:paraId="7E451F9D" w14:textId="77777777" w:rsidR="002E1C56" w:rsidRPr="00B47566" w:rsidRDefault="002E1C56" w:rsidP="00A12BE9">
            <w:pPr>
              <w:tabs>
                <w:tab w:val="left" w:pos="2433"/>
              </w:tabs>
              <w:jc w:val="center"/>
              <w:rPr>
                <w:b/>
                <w:sz w:val="24"/>
                <w:szCs w:val="24"/>
              </w:rPr>
            </w:pPr>
            <w:r w:rsidRPr="00B47566">
              <w:rPr>
                <w:b/>
                <w:sz w:val="24"/>
                <w:szCs w:val="24"/>
              </w:rPr>
              <w:t>Designation</w:t>
            </w:r>
          </w:p>
        </w:tc>
        <w:tc>
          <w:tcPr>
            <w:tcW w:w="2579" w:type="dxa"/>
            <w:gridSpan w:val="2"/>
            <w:shd w:val="clear" w:color="auto" w:fill="auto"/>
          </w:tcPr>
          <w:p w14:paraId="3CDABB2D" w14:textId="77777777" w:rsidR="002E1C56" w:rsidRPr="00B47566" w:rsidRDefault="002E1C56" w:rsidP="00A12BE9">
            <w:pPr>
              <w:tabs>
                <w:tab w:val="left" w:pos="2433"/>
              </w:tabs>
              <w:jc w:val="center"/>
              <w:rPr>
                <w:b/>
                <w:sz w:val="24"/>
                <w:szCs w:val="24"/>
              </w:rPr>
            </w:pPr>
            <w:r w:rsidRPr="00B47566">
              <w:rPr>
                <w:b/>
                <w:sz w:val="24"/>
                <w:szCs w:val="24"/>
              </w:rPr>
              <w:t>Signature</w:t>
            </w:r>
          </w:p>
        </w:tc>
        <w:tc>
          <w:tcPr>
            <w:tcW w:w="2677" w:type="dxa"/>
            <w:shd w:val="clear" w:color="auto" w:fill="auto"/>
          </w:tcPr>
          <w:p w14:paraId="2E4B91D4" w14:textId="77777777" w:rsidR="002E1C56" w:rsidRPr="00B47566" w:rsidRDefault="002E1C56" w:rsidP="00A12BE9">
            <w:pPr>
              <w:tabs>
                <w:tab w:val="left" w:pos="2433"/>
              </w:tabs>
              <w:jc w:val="center"/>
              <w:rPr>
                <w:b/>
                <w:sz w:val="24"/>
                <w:szCs w:val="24"/>
              </w:rPr>
            </w:pPr>
            <w:r w:rsidRPr="00B47566">
              <w:rPr>
                <w:b/>
                <w:sz w:val="24"/>
                <w:szCs w:val="24"/>
              </w:rPr>
              <w:t>Print</w:t>
            </w:r>
          </w:p>
        </w:tc>
        <w:tc>
          <w:tcPr>
            <w:tcW w:w="947" w:type="dxa"/>
            <w:shd w:val="clear" w:color="auto" w:fill="auto"/>
          </w:tcPr>
          <w:p w14:paraId="24263BBF" w14:textId="77777777" w:rsidR="002E1C56" w:rsidRPr="00B47566" w:rsidRDefault="002E1C56" w:rsidP="00A12BE9">
            <w:pPr>
              <w:tabs>
                <w:tab w:val="left" w:pos="2433"/>
              </w:tabs>
              <w:jc w:val="center"/>
              <w:rPr>
                <w:b/>
                <w:sz w:val="24"/>
                <w:szCs w:val="24"/>
              </w:rPr>
            </w:pPr>
            <w:r w:rsidRPr="00B47566">
              <w:rPr>
                <w:b/>
                <w:sz w:val="24"/>
                <w:szCs w:val="24"/>
              </w:rPr>
              <w:t>Date</w:t>
            </w:r>
          </w:p>
        </w:tc>
      </w:tr>
      <w:tr w:rsidR="00FA7C36" w14:paraId="18D5A0C7" w14:textId="77777777" w:rsidTr="0087539E">
        <w:trPr>
          <w:trHeight w:val="293"/>
        </w:trPr>
        <w:tc>
          <w:tcPr>
            <w:tcW w:w="2244" w:type="dxa"/>
            <w:vMerge w:val="restart"/>
            <w:shd w:val="clear" w:color="auto" w:fill="F2F2F2"/>
          </w:tcPr>
          <w:p w14:paraId="4028DC55" w14:textId="77777777" w:rsidR="00FA7C36" w:rsidRPr="00B47566" w:rsidRDefault="00FA7C36" w:rsidP="00A12BE9">
            <w:pPr>
              <w:tabs>
                <w:tab w:val="left" w:pos="2433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Compiled</w:t>
            </w:r>
            <w:r w:rsidRPr="00B47566">
              <w:rPr>
                <w:b/>
                <w:sz w:val="24"/>
                <w:szCs w:val="24"/>
              </w:rPr>
              <w:t xml:space="preserve"> by:</w:t>
            </w:r>
          </w:p>
        </w:tc>
        <w:tc>
          <w:tcPr>
            <w:tcW w:w="2076" w:type="dxa"/>
            <w:shd w:val="clear" w:color="auto" w:fill="auto"/>
          </w:tcPr>
          <w:p w14:paraId="7A997348" w14:textId="77777777" w:rsidR="00FA7C36" w:rsidRPr="00B47566" w:rsidRDefault="00FA7C36" w:rsidP="00A12BE9">
            <w:pPr>
              <w:tabs>
                <w:tab w:val="left" w:pos="2433"/>
              </w:tabs>
              <w:rPr>
                <w:sz w:val="24"/>
                <w:szCs w:val="24"/>
              </w:rPr>
            </w:pPr>
            <w:r w:rsidRPr="00B47566">
              <w:rPr>
                <w:sz w:val="24"/>
                <w:szCs w:val="24"/>
              </w:rPr>
              <w:t>Maternity Matron</w:t>
            </w:r>
          </w:p>
        </w:tc>
        <w:tc>
          <w:tcPr>
            <w:tcW w:w="2579" w:type="dxa"/>
            <w:gridSpan w:val="2"/>
            <w:shd w:val="clear" w:color="auto" w:fill="auto"/>
          </w:tcPr>
          <w:p w14:paraId="6BE87928" w14:textId="77777777" w:rsidR="00FA7C36" w:rsidRPr="00B47566" w:rsidRDefault="00FA7C36" w:rsidP="00A12BE9">
            <w:pPr>
              <w:tabs>
                <w:tab w:val="left" w:pos="2433"/>
              </w:tabs>
              <w:rPr>
                <w:sz w:val="24"/>
                <w:szCs w:val="24"/>
              </w:rPr>
            </w:pPr>
          </w:p>
        </w:tc>
        <w:tc>
          <w:tcPr>
            <w:tcW w:w="2677" w:type="dxa"/>
            <w:shd w:val="clear" w:color="auto" w:fill="auto"/>
          </w:tcPr>
          <w:p w14:paraId="507CD1DE" w14:textId="77777777" w:rsidR="00FA7C36" w:rsidRPr="00B47566" w:rsidRDefault="00FA7C36" w:rsidP="00A12BE9">
            <w:pPr>
              <w:tabs>
                <w:tab w:val="left" w:pos="2433"/>
              </w:tabs>
              <w:rPr>
                <w:sz w:val="24"/>
                <w:szCs w:val="24"/>
              </w:rPr>
            </w:pPr>
          </w:p>
        </w:tc>
        <w:tc>
          <w:tcPr>
            <w:tcW w:w="947" w:type="dxa"/>
            <w:shd w:val="clear" w:color="auto" w:fill="auto"/>
          </w:tcPr>
          <w:p w14:paraId="5F8BFF7F" w14:textId="77777777" w:rsidR="00FA7C36" w:rsidRPr="00B47566" w:rsidRDefault="00FA7C36" w:rsidP="00A12BE9">
            <w:pPr>
              <w:tabs>
                <w:tab w:val="left" w:pos="2433"/>
              </w:tabs>
              <w:rPr>
                <w:sz w:val="24"/>
                <w:szCs w:val="24"/>
              </w:rPr>
            </w:pPr>
          </w:p>
        </w:tc>
      </w:tr>
      <w:tr w:rsidR="00FA7C36" w14:paraId="41AC9E0A" w14:textId="77777777" w:rsidTr="0087539E">
        <w:trPr>
          <w:trHeight w:val="273"/>
        </w:trPr>
        <w:tc>
          <w:tcPr>
            <w:tcW w:w="2244" w:type="dxa"/>
            <w:vMerge/>
            <w:shd w:val="clear" w:color="auto" w:fill="F2F2F2"/>
          </w:tcPr>
          <w:p w14:paraId="5685AC83" w14:textId="77777777" w:rsidR="00FA7C36" w:rsidRPr="00B47566" w:rsidRDefault="00FA7C36" w:rsidP="00A12BE9">
            <w:pPr>
              <w:tabs>
                <w:tab w:val="left" w:pos="2433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2076" w:type="dxa"/>
            <w:shd w:val="clear" w:color="auto" w:fill="auto"/>
          </w:tcPr>
          <w:p w14:paraId="6137FC99" w14:textId="77777777" w:rsidR="00FA7C36" w:rsidRPr="00B47566" w:rsidRDefault="00FA7C36" w:rsidP="00A12BE9">
            <w:pPr>
              <w:tabs>
                <w:tab w:val="left" w:pos="2433"/>
              </w:tabs>
              <w:rPr>
                <w:sz w:val="24"/>
                <w:szCs w:val="24"/>
              </w:rPr>
            </w:pPr>
            <w:r w:rsidRPr="00B47566">
              <w:rPr>
                <w:sz w:val="24"/>
                <w:szCs w:val="24"/>
              </w:rPr>
              <w:t>Paediatric Matron</w:t>
            </w:r>
          </w:p>
        </w:tc>
        <w:tc>
          <w:tcPr>
            <w:tcW w:w="2579" w:type="dxa"/>
            <w:gridSpan w:val="2"/>
            <w:shd w:val="clear" w:color="auto" w:fill="auto"/>
          </w:tcPr>
          <w:p w14:paraId="3BE25FB6" w14:textId="77777777" w:rsidR="00FA7C36" w:rsidRPr="00B47566" w:rsidRDefault="00FA7C36" w:rsidP="00A12BE9">
            <w:pPr>
              <w:tabs>
                <w:tab w:val="left" w:pos="2433"/>
              </w:tabs>
              <w:rPr>
                <w:sz w:val="24"/>
                <w:szCs w:val="24"/>
              </w:rPr>
            </w:pPr>
          </w:p>
        </w:tc>
        <w:tc>
          <w:tcPr>
            <w:tcW w:w="2677" w:type="dxa"/>
            <w:shd w:val="clear" w:color="auto" w:fill="auto"/>
          </w:tcPr>
          <w:p w14:paraId="767E92B2" w14:textId="77777777" w:rsidR="00FA7C36" w:rsidRPr="00B47566" w:rsidRDefault="00FA7C36" w:rsidP="00A12BE9">
            <w:pPr>
              <w:tabs>
                <w:tab w:val="left" w:pos="2433"/>
              </w:tabs>
              <w:rPr>
                <w:sz w:val="24"/>
                <w:szCs w:val="24"/>
              </w:rPr>
            </w:pPr>
          </w:p>
        </w:tc>
        <w:tc>
          <w:tcPr>
            <w:tcW w:w="947" w:type="dxa"/>
            <w:shd w:val="clear" w:color="auto" w:fill="auto"/>
          </w:tcPr>
          <w:p w14:paraId="70CE9EBD" w14:textId="77777777" w:rsidR="00FA7C36" w:rsidRPr="00B47566" w:rsidRDefault="00FA7C36" w:rsidP="00A12BE9">
            <w:pPr>
              <w:tabs>
                <w:tab w:val="left" w:pos="2433"/>
              </w:tabs>
              <w:rPr>
                <w:sz w:val="24"/>
                <w:szCs w:val="24"/>
              </w:rPr>
            </w:pPr>
          </w:p>
        </w:tc>
      </w:tr>
      <w:tr w:rsidR="00FA7C36" w14:paraId="2A5D9B55" w14:textId="77777777" w:rsidTr="0087539E">
        <w:trPr>
          <w:trHeight w:val="273"/>
        </w:trPr>
        <w:tc>
          <w:tcPr>
            <w:tcW w:w="2244" w:type="dxa"/>
            <w:vMerge/>
            <w:shd w:val="clear" w:color="auto" w:fill="F2F2F2"/>
          </w:tcPr>
          <w:p w14:paraId="1637B655" w14:textId="77777777" w:rsidR="00FA7C36" w:rsidRPr="00B47566" w:rsidRDefault="00FA7C36" w:rsidP="00A12BE9">
            <w:pPr>
              <w:tabs>
                <w:tab w:val="left" w:pos="2433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2076" w:type="dxa"/>
            <w:shd w:val="clear" w:color="auto" w:fill="auto"/>
          </w:tcPr>
          <w:p w14:paraId="725AA667" w14:textId="77777777" w:rsidR="00FA7C36" w:rsidRPr="00B47566" w:rsidRDefault="00FA7C36" w:rsidP="00A12BE9">
            <w:pPr>
              <w:tabs>
                <w:tab w:val="left" w:pos="24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Quality Manager</w:t>
            </w:r>
          </w:p>
        </w:tc>
        <w:tc>
          <w:tcPr>
            <w:tcW w:w="2579" w:type="dxa"/>
            <w:gridSpan w:val="2"/>
            <w:shd w:val="clear" w:color="auto" w:fill="auto"/>
          </w:tcPr>
          <w:p w14:paraId="1AAEC138" w14:textId="77777777" w:rsidR="00FA7C36" w:rsidRPr="00B47566" w:rsidRDefault="00FA7C36" w:rsidP="00A12BE9">
            <w:pPr>
              <w:tabs>
                <w:tab w:val="left" w:pos="2433"/>
              </w:tabs>
              <w:rPr>
                <w:sz w:val="24"/>
                <w:szCs w:val="24"/>
              </w:rPr>
            </w:pPr>
          </w:p>
        </w:tc>
        <w:tc>
          <w:tcPr>
            <w:tcW w:w="2677" w:type="dxa"/>
            <w:shd w:val="clear" w:color="auto" w:fill="auto"/>
          </w:tcPr>
          <w:p w14:paraId="3D37484D" w14:textId="77777777" w:rsidR="00FA7C36" w:rsidRPr="00B47566" w:rsidRDefault="00FA7C36" w:rsidP="00A12BE9">
            <w:pPr>
              <w:tabs>
                <w:tab w:val="left" w:pos="2433"/>
              </w:tabs>
              <w:rPr>
                <w:sz w:val="24"/>
                <w:szCs w:val="24"/>
              </w:rPr>
            </w:pPr>
          </w:p>
        </w:tc>
        <w:tc>
          <w:tcPr>
            <w:tcW w:w="947" w:type="dxa"/>
            <w:shd w:val="clear" w:color="auto" w:fill="auto"/>
          </w:tcPr>
          <w:p w14:paraId="0CDD8C57" w14:textId="77777777" w:rsidR="00FA7C36" w:rsidRPr="00B47566" w:rsidRDefault="00FA7C36" w:rsidP="00A12BE9">
            <w:pPr>
              <w:tabs>
                <w:tab w:val="left" w:pos="2433"/>
              </w:tabs>
              <w:rPr>
                <w:sz w:val="24"/>
                <w:szCs w:val="24"/>
              </w:rPr>
            </w:pPr>
          </w:p>
        </w:tc>
      </w:tr>
      <w:tr w:rsidR="002E1C56" w14:paraId="0BAF8FEF" w14:textId="77777777" w:rsidTr="0087539E">
        <w:trPr>
          <w:trHeight w:val="273"/>
        </w:trPr>
        <w:tc>
          <w:tcPr>
            <w:tcW w:w="2244" w:type="dxa"/>
            <w:vMerge w:val="restart"/>
            <w:shd w:val="clear" w:color="auto" w:fill="F2F2F2"/>
          </w:tcPr>
          <w:p w14:paraId="641CC86B" w14:textId="77777777" w:rsidR="002E1C56" w:rsidRPr="00B47566" w:rsidRDefault="002E1C56" w:rsidP="00A12BE9">
            <w:pPr>
              <w:tabs>
                <w:tab w:val="left" w:pos="2433"/>
              </w:tabs>
              <w:rPr>
                <w:b/>
                <w:sz w:val="24"/>
                <w:szCs w:val="24"/>
              </w:rPr>
            </w:pPr>
            <w:r w:rsidRPr="00B47566">
              <w:rPr>
                <w:b/>
                <w:sz w:val="24"/>
                <w:szCs w:val="24"/>
              </w:rPr>
              <w:t>Verified by:</w:t>
            </w:r>
          </w:p>
        </w:tc>
        <w:tc>
          <w:tcPr>
            <w:tcW w:w="2076" w:type="dxa"/>
            <w:shd w:val="clear" w:color="auto" w:fill="auto"/>
          </w:tcPr>
          <w:p w14:paraId="3F41A815" w14:textId="77777777" w:rsidR="002E1C56" w:rsidRPr="00B47566" w:rsidRDefault="002E1C56" w:rsidP="00A12BE9">
            <w:pPr>
              <w:tabs>
                <w:tab w:val="left" w:pos="2433"/>
              </w:tabs>
              <w:rPr>
                <w:sz w:val="24"/>
                <w:szCs w:val="24"/>
              </w:rPr>
            </w:pPr>
            <w:r w:rsidRPr="00B47566">
              <w:rPr>
                <w:sz w:val="24"/>
                <w:szCs w:val="24"/>
              </w:rPr>
              <w:t>Medical Manager</w:t>
            </w:r>
          </w:p>
        </w:tc>
        <w:tc>
          <w:tcPr>
            <w:tcW w:w="2579" w:type="dxa"/>
            <w:gridSpan w:val="2"/>
            <w:shd w:val="clear" w:color="auto" w:fill="auto"/>
          </w:tcPr>
          <w:p w14:paraId="54DA0718" w14:textId="77777777" w:rsidR="002E1C56" w:rsidRPr="00B47566" w:rsidRDefault="002E1C56" w:rsidP="00A12BE9">
            <w:pPr>
              <w:tabs>
                <w:tab w:val="left" w:pos="2433"/>
              </w:tabs>
              <w:rPr>
                <w:sz w:val="24"/>
                <w:szCs w:val="24"/>
              </w:rPr>
            </w:pPr>
          </w:p>
        </w:tc>
        <w:tc>
          <w:tcPr>
            <w:tcW w:w="2677" w:type="dxa"/>
            <w:shd w:val="clear" w:color="auto" w:fill="auto"/>
          </w:tcPr>
          <w:p w14:paraId="4B4EF8E9" w14:textId="77777777" w:rsidR="002E1C56" w:rsidRPr="00B47566" w:rsidRDefault="002E1C56" w:rsidP="00A12BE9">
            <w:pPr>
              <w:tabs>
                <w:tab w:val="left" w:pos="2433"/>
              </w:tabs>
              <w:rPr>
                <w:sz w:val="24"/>
                <w:szCs w:val="24"/>
              </w:rPr>
            </w:pPr>
          </w:p>
        </w:tc>
        <w:tc>
          <w:tcPr>
            <w:tcW w:w="947" w:type="dxa"/>
            <w:shd w:val="clear" w:color="auto" w:fill="auto"/>
          </w:tcPr>
          <w:p w14:paraId="2FAFF0A4" w14:textId="77777777" w:rsidR="002E1C56" w:rsidRPr="00B47566" w:rsidRDefault="002E1C56" w:rsidP="00A12BE9">
            <w:pPr>
              <w:tabs>
                <w:tab w:val="left" w:pos="2433"/>
              </w:tabs>
              <w:rPr>
                <w:sz w:val="24"/>
                <w:szCs w:val="24"/>
              </w:rPr>
            </w:pPr>
          </w:p>
        </w:tc>
      </w:tr>
      <w:tr w:rsidR="002E1C56" w14:paraId="01E03BE6" w14:textId="77777777" w:rsidTr="0087539E">
        <w:trPr>
          <w:trHeight w:val="168"/>
        </w:trPr>
        <w:tc>
          <w:tcPr>
            <w:tcW w:w="2244" w:type="dxa"/>
            <w:vMerge/>
            <w:shd w:val="clear" w:color="auto" w:fill="F2F2F2"/>
          </w:tcPr>
          <w:p w14:paraId="69317AD2" w14:textId="77777777" w:rsidR="002E1C56" w:rsidRPr="00B47566" w:rsidRDefault="002E1C56" w:rsidP="00A12BE9">
            <w:pPr>
              <w:tabs>
                <w:tab w:val="left" w:pos="2433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2076" w:type="dxa"/>
            <w:shd w:val="clear" w:color="auto" w:fill="auto"/>
          </w:tcPr>
          <w:p w14:paraId="2A41B091" w14:textId="77777777" w:rsidR="002E1C56" w:rsidRPr="00B47566" w:rsidRDefault="002E1C56" w:rsidP="00A12BE9">
            <w:pPr>
              <w:tabs>
                <w:tab w:val="left" w:pos="2433"/>
              </w:tabs>
              <w:rPr>
                <w:sz w:val="24"/>
                <w:szCs w:val="24"/>
              </w:rPr>
            </w:pPr>
            <w:r w:rsidRPr="00B47566">
              <w:rPr>
                <w:sz w:val="24"/>
                <w:szCs w:val="24"/>
              </w:rPr>
              <w:t>HCU -Obstetrics</w:t>
            </w:r>
          </w:p>
        </w:tc>
        <w:tc>
          <w:tcPr>
            <w:tcW w:w="2579" w:type="dxa"/>
            <w:gridSpan w:val="2"/>
            <w:shd w:val="clear" w:color="auto" w:fill="auto"/>
          </w:tcPr>
          <w:p w14:paraId="351F8231" w14:textId="77777777" w:rsidR="002E1C56" w:rsidRPr="00B47566" w:rsidRDefault="002E1C56" w:rsidP="00A12BE9">
            <w:pPr>
              <w:tabs>
                <w:tab w:val="left" w:pos="2433"/>
              </w:tabs>
              <w:rPr>
                <w:sz w:val="24"/>
                <w:szCs w:val="24"/>
              </w:rPr>
            </w:pPr>
          </w:p>
        </w:tc>
        <w:tc>
          <w:tcPr>
            <w:tcW w:w="2677" w:type="dxa"/>
            <w:shd w:val="clear" w:color="auto" w:fill="auto"/>
          </w:tcPr>
          <w:p w14:paraId="14D271A3" w14:textId="77777777" w:rsidR="002E1C56" w:rsidRPr="00B47566" w:rsidRDefault="002E1C56" w:rsidP="00A12BE9">
            <w:pPr>
              <w:tabs>
                <w:tab w:val="left" w:pos="2433"/>
              </w:tabs>
              <w:rPr>
                <w:sz w:val="24"/>
                <w:szCs w:val="24"/>
              </w:rPr>
            </w:pPr>
          </w:p>
        </w:tc>
        <w:tc>
          <w:tcPr>
            <w:tcW w:w="947" w:type="dxa"/>
            <w:shd w:val="clear" w:color="auto" w:fill="auto"/>
          </w:tcPr>
          <w:p w14:paraId="685E39E7" w14:textId="77777777" w:rsidR="002E1C56" w:rsidRPr="00B47566" w:rsidRDefault="002E1C56" w:rsidP="00A12BE9">
            <w:pPr>
              <w:tabs>
                <w:tab w:val="left" w:pos="2433"/>
              </w:tabs>
              <w:rPr>
                <w:sz w:val="24"/>
                <w:szCs w:val="24"/>
              </w:rPr>
            </w:pPr>
          </w:p>
        </w:tc>
      </w:tr>
      <w:tr w:rsidR="002E1C56" w14:paraId="6E354CEF" w14:textId="77777777" w:rsidTr="0087539E">
        <w:trPr>
          <w:trHeight w:val="168"/>
        </w:trPr>
        <w:tc>
          <w:tcPr>
            <w:tcW w:w="2244" w:type="dxa"/>
            <w:vMerge/>
            <w:shd w:val="clear" w:color="auto" w:fill="F2F2F2"/>
          </w:tcPr>
          <w:p w14:paraId="12668607" w14:textId="77777777" w:rsidR="002E1C56" w:rsidRPr="00B47566" w:rsidRDefault="002E1C56" w:rsidP="00A12BE9">
            <w:pPr>
              <w:tabs>
                <w:tab w:val="left" w:pos="2433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2076" w:type="dxa"/>
            <w:shd w:val="clear" w:color="auto" w:fill="auto"/>
          </w:tcPr>
          <w:p w14:paraId="0230791D" w14:textId="77777777" w:rsidR="002E1C56" w:rsidRPr="00B47566" w:rsidRDefault="002E1C56" w:rsidP="0019051F">
            <w:pPr>
              <w:rPr>
                <w:sz w:val="24"/>
                <w:szCs w:val="24"/>
              </w:rPr>
            </w:pPr>
            <w:r w:rsidRPr="00B47566">
              <w:rPr>
                <w:sz w:val="24"/>
                <w:szCs w:val="24"/>
              </w:rPr>
              <w:t>HCU -</w:t>
            </w:r>
            <w:r w:rsidR="0019051F">
              <w:rPr>
                <w:sz w:val="24"/>
                <w:szCs w:val="24"/>
              </w:rPr>
              <w:t>Paediatrics</w:t>
            </w:r>
          </w:p>
        </w:tc>
        <w:tc>
          <w:tcPr>
            <w:tcW w:w="2579" w:type="dxa"/>
            <w:gridSpan w:val="2"/>
            <w:shd w:val="clear" w:color="auto" w:fill="auto"/>
          </w:tcPr>
          <w:p w14:paraId="18A30B5B" w14:textId="77777777" w:rsidR="002E1C56" w:rsidRPr="00B47566" w:rsidRDefault="002E1C56" w:rsidP="00A12BE9">
            <w:pPr>
              <w:tabs>
                <w:tab w:val="left" w:pos="2433"/>
              </w:tabs>
              <w:rPr>
                <w:sz w:val="24"/>
                <w:szCs w:val="24"/>
              </w:rPr>
            </w:pPr>
          </w:p>
        </w:tc>
        <w:tc>
          <w:tcPr>
            <w:tcW w:w="2677" w:type="dxa"/>
            <w:shd w:val="clear" w:color="auto" w:fill="auto"/>
          </w:tcPr>
          <w:p w14:paraId="41F74FEB" w14:textId="77777777" w:rsidR="002E1C56" w:rsidRPr="00B47566" w:rsidRDefault="002E1C56" w:rsidP="00A12BE9">
            <w:pPr>
              <w:tabs>
                <w:tab w:val="left" w:pos="2433"/>
              </w:tabs>
              <w:rPr>
                <w:sz w:val="24"/>
                <w:szCs w:val="24"/>
              </w:rPr>
            </w:pPr>
          </w:p>
        </w:tc>
        <w:tc>
          <w:tcPr>
            <w:tcW w:w="947" w:type="dxa"/>
            <w:shd w:val="clear" w:color="auto" w:fill="auto"/>
          </w:tcPr>
          <w:p w14:paraId="47C1BB25" w14:textId="77777777" w:rsidR="002E1C56" w:rsidRPr="00B47566" w:rsidRDefault="002E1C56" w:rsidP="00A12BE9">
            <w:pPr>
              <w:tabs>
                <w:tab w:val="left" w:pos="2433"/>
              </w:tabs>
              <w:rPr>
                <w:sz w:val="24"/>
                <w:szCs w:val="24"/>
              </w:rPr>
            </w:pPr>
          </w:p>
        </w:tc>
      </w:tr>
      <w:tr w:rsidR="002E1C56" w14:paraId="4EF93424" w14:textId="77777777" w:rsidTr="0087539E">
        <w:trPr>
          <w:trHeight w:val="293"/>
        </w:trPr>
        <w:tc>
          <w:tcPr>
            <w:tcW w:w="2244" w:type="dxa"/>
            <w:shd w:val="clear" w:color="auto" w:fill="F2F2F2"/>
          </w:tcPr>
          <w:p w14:paraId="0DD56C81" w14:textId="77777777" w:rsidR="002E1C56" w:rsidRPr="00B47566" w:rsidRDefault="002E1C56" w:rsidP="00A12BE9">
            <w:pPr>
              <w:tabs>
                <w:tab w:val="left" w:pos="2433"/>
              </w:tabs>
              <w:rPr>
                <w:b/>
                <w:sz w:val="24"/>
                <w:szCs w:val="24"/>
              </w:rPr>
            </w:pPr>
            <w:r w:rsidRPr="00B47566">
              <w:rPr>
                <w:b/>
                <w:sz w:val="24"/>
                <w:szCs w:val="24"/>
              </w:rPr>
              <w:t>Authorized by:</w:t>
            </w:r>
          </w:p>
        </w:tc>
        <w:tc>
          <w:tcPr>
            <w:tcW w:w="2076" w:type="dxa"/>
            <w:shd w:val="clear" w:color="auto" w:fill="auto"/>
          </w:tcPr>
          <w:p w14:paraId="4FB0581F" w14:textId="77777777" w:rsidR="002E1C56" w:rsidRPr="00B47566" w:rsidRDefault="002E1C56" w:rsidP="00A12BE9">
            <w:pPr>
              <w:tabs>
                <w:tab w:val="left" w:pos="2433"/>
              </w:tabs>
              <w:rPr>
                <w:sz w:val="24"/>
                <w:szCs w:val="24"/>
              </w:rPr>
            </w:pPr>
            <w:r w:rsidRPr="00B47566">
              <w:rPr>
                <w:sz w:val="24"/>
                <w:szCs w:val="24"/>
              </w:rPr>
              <w:t>CEO</w:t>
            </w:r>
          </w:p>
        </w:tc>
        <w:tc>
          <w:tcPr>
            <w:tcW w:w="2579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3B316D23" w14:textId="77777777" w:rsidR="002E1C56" w:rsidRPr="00B47566" w:rsidRDefault="002E1C56" w:rsidP="00A12BE9">
            <w:pPr>
              <w:tabs>
                <w:tab w:val="left" w:pos="2433"/>
              </w:tabs>
              <w:rPr>
                <w:sz w:val="24"/>
                <w:szCs w:val="24"/>
              </w:rPr>
            </w:pPr>
          </w:p>
        </w:tc>
        <w:tc>
          <w:tcPr>
            <w:tcW w:w="2677" w:type="dxa"/>
            <w:tcBorders>
              <w:bottom w:val="single" w:sz="4" w:space="0" w:color="auto"/>
            </w:tcBorders>
            <w:shd w:val="clear" w:color="auto" w:fill="auto"/>
          </w:tcPr>
          <w:p w14:paraId="7234A351" w14:textId="77777777" w:rsidR="002E1C56" w:rsidRPr="00B47566" w:rsidRDefault="002E1C56" w:rsidP="00A12BE9">
            <w:pPr>
              <w:tabs>
                <w:tab w:val="left" w:pos="2433"/>
              </w:tabs>
              <w:rPr>
                <w:sz w:val="24"/>
                <w:szCs w:val="24"/>
              </w:rPr>
            </w:pPr>
          </w:p>
        </w:tc>
        <w:tc>
          <w:tcPr>
            <w:tcW w:w="947" w:type="dxa"/>
            <w:tcBorders>
              <w:bottom w:val="single" w:sz="4" w:space="0" w:color="auto"/>
            </w:tcBorders>
            <w:shd w:val="clear" w:color="auto" w:fill="auto"/>
          </w:tcPr>
          <w:p w14:paraId="686A3ED4" w14:textId="77777777" w:rsidR="002E1C56" w:rsidRPr="00B47566" w:rsidRDefault="002E1C56" w:rsidP="00A12BE9">
            <w:pPr>
              <w:tabs>
                <w:tab w:val="left" w:pos="2433"/>
              </w:tabs>
              <w:rPr>
                <w:sz w:val="24"/>
                <w:szCs w:val="24"/>
              </w:rPr>
            </w:pPr>
          </w:p>
        </w:tc>
      </w:tr>
      <w:tr w:rsidR="002E1C56" w14:paraId="0E69B125" w14:textId="77777777" w:rsidTr="0087539E">
        <w:trPr>
          <w:trHeight w:val="273"/>
        </w:trPr>
        <w:tc>
          <w:tcPr>
            <w:tcW w:w="2244" w:type="dxa"/>
            <w:shd w:val="clear" w:color="auto" w:fill="F2F2F2"/>
          </w:tcPr>
          <w:p w14:paraId="49521CD9" w14:textId="77777777" w:rsidR="002E1C56" w:rsidRPr="00B47566" w:rsidRDefault="002E1C56" w:rsidP="00A12BE9">
            <w:pPr>
              <w:tabs>
                <w:tab w:val="left" w:pos="2433"/>
              </w:tabs>
              <w:rPr>
                <w:b/>
                <w:sz w:val="24"/>
                <w:szCs w:val="24"/>
              </w:rPr>
            </w:pPr>
            <w:r w:rsidRPr="00B47566">
              <w:rPr>
                <w:b/>
                <w:sz w:val="24"/>
                <w:szCs w:val="24"/>
              </w:rPr>
              <w:t>Submission Date:</w:t>
            </w:r>
          </w:p>
        </w:tc>
        <w:tc>
          <w:tcPr>
            <w:tcW w:w="2076" w:type="dxa"/>
            <w:shd w:val="clear" w:color="auto" w:fill="auto"/>
          </w:tcPr>
          <w:p w14:paraId="6E298D84" w14:textId="77777777" w:rsidR="002E1C56" w:rsidRPr="00B47566" w:rsidRDefault="002E1C56" w:rsidP="00A12BE9">
            <w:pPr>
              <w:tabs>
                <w:tab w:val="left" w:pos="2433"/>
              </w:tabs>
              <w:rPr>
                <w:sz w:val="24"/>
                <w:szCs w:val="24"/>
              </w:rPr>
            </w:pPr>
          </w:p>
        </w:tc>
        <w:tc>
          <w:tcPr>
            <w:tcW w:w="2524" w:type="dxa"/>
            <w:tcBorders>
              <w:bottom w:val="nil"/>
              <w:right w:val="nil"/>
            </w:tcBorders>
            <w:shd w:val="clear" w:color="auto" w:fill="auto"/>
          </w:tcPr>
          <w:p w14:paraId="4B26F53E" w14:textId="77777777" w:rsidR="002E1C56" w:rsidRPr="00B47566" w:rsidRDefault="002E1C56" w:rsidP="00A12BE9">
            <w:pPr>
              <w:tabs>
                <w:tab w:val="left" w:pos="2433"/>
              </w:tabs>
              <w:rPr>
                <w:sz w:val="24"/>
                <w:szCs w:val="24"/>
              </w:rPr>
            </w:pPr>
          </w:p>
        </w:tc>
        <w:tc>
          <w:tcPr>
            <w:tcW w:w="2732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09B21C4" w14:textId="77777777" w:rsidR="002E1C56" w:rsidRPr="00B47566" w:rsidRDefault="002E1C56" w:rsidP="00A12BE9">
            <w:pPr>
              <w:tabs>
                <w:tab w:val="left" w:pos="2433"/>
              </w:tabs>
              <w:rPr>
                <w:sz w:val="24"/>
                <w:szCs w:val="24"/>
              </w:rPr>
            </w:pPr>
          </w:p>
        </w:tc>
        <w:tc>
          <w:tcPr>
            <w:tcW w:w="94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A6B38AA" w14:textId="77777777" w:rsidR="002E1C56" w:rsidRPr="00B47566" w:rsidRDefault="002E1C56" w:rsidP="00A12BE9">
            <w:pPr>
              <w:tabs>
                <w:tab w:val="left" w:pos="2433"/>
              </w:tabs>
              <w:rPr>
                <w:sz w:val="24"/>
                <w:szCs w:val="24"/>
              </w:rPr>
            </w:pPr>
          </w:p>
        </w:tc>
      </w:tr>
    </w:tbl>
    <w:p w14:paraId="1C5C2CCD" w14:textId="77777777" w:rsidR="00156AD2" w:rsidRDefault="00156AD2" w:rsidP="00FC1D86"/>
    <w:tbl>
      <w:tblPr>
        <w:tblStyle w:val="TableGrid"/>
        <w:tblW w:w="10530" w:type="dxa"/>
        <w:tblInd w:w="-185" w:type="dxa"/>
        <w:tblLayout w:type="fixed"/>
        <w:tblLook w:val="04A0" w:firstRow="1" w:lastRow="0" w:firstColumn="1" w:lastColumn="0" w:noHBand="0" w:noVBand="1"/>
      </w:tblPr>
      <w:tblGrid>
        <w:gridCol w:w="2430"/>
        <w:gridCol w:w="1620"/>
        <w:gridCol w:w="1620"/>
        <w:gridCol w:w="1620"/>
        <w:gridCol w:w="1620"/>
        <w:gridCol w:w="1620"/>
      </w:tblGrid>
      <w:tr w:rsidR="00FA4473" w14:paraId="2846F88C" w14:textId="77777777" w:rsidTr="00E80E5A">
        <w:tc>
          <w:tcPr>
            <w:tcW w:w="10530" w:type="dxa"/>
            <w:gridSpan w:val="6"/>
            <w:shd w:val="clear" w:color="auto" w:fill="BFBFBF" w:themeFill="background1" w:themeFillShade="BF"/>
          </w:tcPr>
          <w:p w14:paraId="0FFF764F" w14:textId="77777777" w:rsidR="00FA4473" w:rsidRDefault="00FA4473" w:rsidP="00FA4473">
            <w:pPr>
              <w:pStyle w:val="ListParagraph"/>
              <w:numPr>
                <w:ilvl w:val="0"/>
                <w:numId w:val="23"/>
              </w:numPr>
              <w:ind w:hanging="648"/>
              <w:rPr>
                <w:b/>
                <w:sz w:val="24"/>
                <w:szCs w:val="24"/>
              </w:rPr>
            </w:pPr>
            <w:r w:rsidRPr="00561DEA">
              <w:rPr>
                <w:b/>
                <w:sz w:val="24"/>
                <w:szCs w:val="24"/>
              </w:rPr>
              <w:t>DASHBOARD ANALYSIS</w:t>
            </w:r>
          </w:p>
          <w:p w14:paraId="0021B5C5" w14:textId="566A7210" w:rsidR="00FA4473" w:rsidRDefault="00FA4473" w:rsidP="00FA4473">
            <w:pPr>
              <w:rPr>
                <w:b/>
                <w:sz w:val="24"/>
                <w:szCs w:val="24"/>
              </w:rPr>
            </w:pPr>
            <w:r w:rsidRPr="00561DEA">
              <w:rPr>
                <w:sz w:val="24"/>
                <w:szCs w:val="24"/>
              </w:rPr>
              <w:t>Review Dashboard indicators and audit tools specifically</w:t>
            </w:r>
          </w:p>
        </w:tc>
      </w:tr>
      <w:tr w:rsidR="00672555" w14:paraId="03FC76C9" w14:textId="77777777" w:rsidTr="00E80E5A">
        <w:tc>
          <w:tcPr>
            <w:tcW w:w="10530" w:type="dxa"/>
            <w:gridSpan w:val="6"/>
            <w:shd w:val="clear" w:color="auto" w:fill="D9D9D9" w:themeFill="background1" w:themeFillShade="D9"/>
          </w:tcPr>
          <w:p w14:paraId="073D9036" w14:textId="77777777" w:rsidR="00FA4473" w:rsidRDefault="00FA4473" w:rsidP="00FA447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 SUCCESS STORIES-Neonatal and Paediatric:</w:t>
            </w:r>
          </w:p>
          <w:p w14:paraId="4807E742" w14:textId="20076F39" w:rsidR="00672555" w:rsidRDefault="00FA4473" w:rsidP="00FA4473">
            <w:pPr>
              <w:rPr>
                <w:sz w:val="20"/>
                <w:szCs w:val="20"/>
              </w:rPr>
            </w:pPr>
            <w:r w:rsidRPr="004A3BD4">
              <w:rPr>
                <w:sz w:val="20"/>
                <w:szCs w:val="20"/>
              </w:rPr>
              <w:t>Comment on any areas that have shown consistent achievement or progress.</w:t>
            </w:r>
          </w:p>
          <w:p w14:paraId="5842AEA1" w14:textId="7ECAE934" w:rsidR="00DC0F53" w:rsidRPr="004A3BD4" w:rsidRDefault="00DC0F53" w:rsidP="00FA44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do not comment on the implementation of the EPOC tools but successes identified </w:t>
            </w:r>
            <w:r w:rsidRPr="00986C57">
              <w:rPr>
                <w:b/>
                <w:sz w:val="20"/>
                <w:szCs w:val="20"/>
              </w:rPr>
              <w:t xml:space="preserve">from </w:t>
            </w:r>
            <w:r>
              <w:rPr>
                <w:sz w:val="20"/>
                <w:szCs w:val="20"/>
              </w:rPr>
              <w:t>the tools.</w:t>
            </w:r>
          </w:p>
          <w:p w14:paraId="0BCAF3ED" w14:textId="69CF2484" w:rsidR="004A3BD4" w:rsidRPr="00E44AF7" w:rsidRDefault="004A3BD4" w:rsidP="004A3BD4">
            <w:pPr>
              <w:rPr>
                <w:sz w:val="24"/>
                <w:szCs w:val="24"/>
              </w:rPr>
            </w:pPr>
            <w:r w:rsidRPr="004A3BD4">
              <w:rPr>
                <w:sz w:val="20"/>
                <w:szCs w:val="20"/>
              </w:rPr>
              <w:t xml:space="preserve">Highlight Case Fatality rates (CFR) in </w:t>
            </w:r>
            <w:r w:rsidRPr="004A3BD4">
              <w:rPr>
                <w:color w:val="00B050"/>
                <w:sz w:val="20"/>
                <w:szCs w:val="20"/>
              </w:rPr>
              <w:t>green</w:t>
            </w:r>
            <w:r w:rsidRPr="004A3BD4">
              <w:rPr>
                <w:sz w:val="20"/>
                <w:szCs w:val="20"/>
              </w:rPr>
              <w:t xml:space="preserve"> if meeting facility targets, in </w:t>
            </w:r>
            <w:r w:rsidRPr="004A3BD4">
              <w:rPr>
                <w:color w:val="FFFF00"/>
                <w:sz w:val="20"/>
                <w:szCs w:val="20"/>
              </w:rPr>
              <w:t>yellow</w:t>
            </w:r>
            <w:r w:rsidRPr="004A3BD4">
              <w:rPr>
                <w:sz w:val="20"/>
                <w:szCs w:val="20"/>
              </w:rPr>
              <w:t xml:space="preserve"> if on downward trend</w:t>
            </w:r>
            <w:r>
              <w:rPr>
                <w:sz w:val="20"/>
                <w:szCs w:val="20"/>
              </w:rPr>
              <w:t xml:space="preserve"> </w:t>
            </w:r>
            <w:r w:rsidRPr="004A3BD4">
              <w:rPr>
                <w:sz w:val="20"/>
                <w:szCs w:val="20"/>
              </w:rPr>
              <w:t xml:space="preserve">and in </w:t>
            </w:r>
            <w:r w:rsidRPr="004A3BD4">
              <w:rPr>
                <w:color w:val="FF0000"/>
                <w:sz w:val="20"/>
                <w:szCs w:val="20"/>
              </w:rPr>
              <w:t>red</w:t>
            </w:r>
            <w:r w:rsidRPr="004A3BD4">
              <w:rPr>
                <w:sz w:val="20"/>
                <w:szCs w:val="20"/>
              </w:rPr>
              <w:t xml:space="preserve"> if above target.</w:t>
            </w:r>
          </w:p>
        </w:tc>
      </w:tr>
      <w:tr w:rsidR="00672555" w14:paraId="0D26F763" w14:textId="77777777" w:rsidTr="00096836">
        <w:trPr>
          <w:trHeight w:val="295"/>
        </w:trPr>
        <w:tc>
          <w:tcPr>
            <w:tcW w:w="2430" w:type="dxa"/>
          </w:tcPr>
          <w:p w14:paraId="0765AC87" w14:textId="77777777" w:rsidR="00672555" w:rsidRDefault="00672555" w:rsidP="0013260A">
            <w:pPr>
              <w:pStyle w:val="ListParagraph"/>
              <w:numPr>
                <w:ilvl w:val="0"/>
                <w:numId w:val="22"/>
              </w:numPr>
              <w:ind w:left="355" w:hanging="284"/>
            </w:pPr>
            <w:r>
              <w:t>Health Systems</w:t>
            </w:r>
          </w:p>
        </w:tc>
        <w:tc>
          <w:tcPr>
            <w:tcW w:w="8100" w:type="dxa"/>
            <w:gridSpan w:val="5"/>
          </w:tcPr>
          <w:p w14:paraId="629870A9" w14:textId="77777777" w:rsidR="00672555" w:rsidRDefault="00672555" w:rsidP="00D34787"/>
        </w:tc>
      </w:tr>
      <w:tr w:rsidR="00672555" w14:paraId="1C43C48A" w14:textId="77777777" w:rsidTr="00096836">
        <w:trPr>
          <w:trHeight w:val="291"/>
        </w:trPr>
        <w:tc>
          <w:tcPr>
            <w:tcW w:w="2430" w:type="dxa"/>
          </w:tcPr>
          <w:p w14:paraId="2AED4B56" w14:textId="77777777" w:rsidR="00672555" w:rsidRDefault="00672555" w:rsidP="0013260A">
            <w:pPr>
              <w:pStyle w:val="ListParagraph"/>
              <w:numPr>
                <w:ilvl w:val="0"/>
                <w:numId w:val="22"/>
              </w:numPr>
              <w:ind w:left="355" w:hanging="284"/>
            </w:pPr>
            <w:r>
              <w:t>Human Resources</w:t>
            </w:r>
          </w:p>
        </w:tc>
        <w:tc>
          <w:tcPr>
            <w:tcW w:w="8100" w:type="dxa"/>
            <w:gridSpan w:val="5"/>
          </w:tcPr>
          <w:p w14:paraId="6C6FE8D2" w14:textId="77777777" w:rsidR="00672555" w:rsidRDefault="00672555" w:rsidP="00D34787"/>
        </w:tc>
      </w:tr>
      <w:tr w:rsidR="00096836" w14:paraId="79D41FB7" w14:textId="77777777" w:rsidTr="00096836">
        <w:trPr>
          <w:trHeight w:val="291"/>
        </w:trPr>
        <w:tc>
          <w:tcPr>
            <w:tcW w:w="2430" w:type="dxa"/>
          </w:tcPr>
          <w:p w14:paraId="3A99138A" w14:textId="0C7A45E1" w:rsidR="00096836" w:rsidRDefault="00096836" w:rsidP="00096836">
            <w:pPr>
              <w:jc w:val="right"/>
            </w:pPr>
            <w:r>
              <w:rPr>
                <w:b/>
                <w:sz w:val="20"/>
                <w:szCs w:val="20"/>
              </w:rPr>
              <w:t>HIE CFR</w:t>
            </w:r>
          </w:p>
        </w:tc>
        <w:tc>
          <w:tcPr>
            <w:tcW w:w="1620" w:type="dxa"/>
          </w:tcPr>
          <w:p w14:paraId="1D8F5A72" w14:textId="77777777" w:rsidR="00096836" w:rsidRDefault="00096836" w:rsidP="00096836">
            <w:pPr>
              <w:jc w:val="right"/>
            </w:pPr>
          </w:p>
        </w:tc>
        <w:tc>
          <w:tcPr>
            <w:tcW w:w="1620" w:type="dxa"/>
          </w:tcPr>
          <w:p w14:paraId="1F8D7B91" w14:textId="49D777DE" w:rsidR="00096836" w:rsidRDefault="00096836" w:rsidP="00096836">
            <w:pPr>
              <w:jc w:val="right"/>
            </w:pPr>
            <w:r>
              <w:rPr>
                <w:b/>
                <w:sz w:val="20"/>
                <w:szCs w:val="20"/>
              </w:rPr>
              <w:t>Prem. CFR</w:t>
            </w:r>
          </w:p>
        </w:tc>
        <w:tc>
          <w:tcPr>
            <w:tcW w:w="1620" w:type="dxa"/>
          </w:tcPr>
          <w:p w14:paraId="11CA2D57" w14:textId="77777777" w:rsidR="00096836" w:rsidRDefault="00096836" w:rsidP="00096836">
            <w:pPr>
              <w:jc w:val="right"/>
            </w:pPr>
          </w:p>
        </w:tc>
        <w:tc>
          <w:tcPr>
            <w:tcW w:w="1620" w:type="dxa"/>
          </w:tcPr>
          <w:p w14:paraId="143A16E9" w14:textId="6A1E6327" w:rsidR="00096836" w:rsidRDefault="00096836" w:rsidP="00096836">
            <w:pPr>
              <w:jc w:val="right"/>
            </w:pPr>
            <w:r>
              <w:rPr>
                <w:b/>
                <w:sz w:val="20"/>
                <w:szCs w:val="20"/>
              </w:rPr>
              <w:t>Infect. CFR</w:t>
            </w:r>
          </w:p>
        </w:tc>
        <w:tc>
          <w:tcPr>
            <w:tcW w:w="1620" w:type="dxa"/>
          </w:tcPr>
          <w:p w14:paraId="19E17863" w14:textId="544D7547" w:rsidR="00096836" w:rsidRDefault="00096836" w:rsidP="00096836">
            <w:pPr>
              <w:jc w:val="right"/>
            </w:pPr>
          </w:p>
        </w:tc>
      </w:tr>
      <w:tr w:rsidR="00096836" w14:paraId="021BC2E8" w14:textId="77777777" w:rsidTr="00096836">
        <w:trPr>
          <w:trHeight w:val="291"/>
        </w:trPr>
        <w:tc>
          <w:tcPr>
            <w:tcW w:w="2430" w:type="dxa"/>
          </w:tcPr>
          <w:p w14:paraId="6ED7AC89" w14:textId="77777777" w:rsidR="00096836" w:rsidRDefault="00096836" w:rsidP="00096836">
            <w:pPr>
              <w:pStyle w:val="ListParagraph"/>
              <w:numPr>
                <w:ilvl w:val="0"/>
                <w:numId w:val="22"/>
              </w:numPr>
              <w:ind w:left="355" w:hanging="284"/>
            </w:pPr>
            <w:r>
              <w:t xml:space="preserve">Asphyxia </w:t>
            </w:r>
          </w:p>
        </w:tc>
        <w:tc>
          <w:tcPr>
            <w:tcW w:w="8100" w:type="dxa"/>
            <w:gridSpan w:val="5"/>
          </w:tcPr>
          <w:p w14:paraId="6302EBC5" w14:textId="77777777" w:rsidR="00096836" w:rsidRDefault="00096836" w:rsidP="00096836"/>
        </w:tc>
      </w:tr>
      <w:tr w:rsidR="00096836" w14:paraId="231416CD" w14:textId="77777777" w:rsidTr="00096836">
        <w:trPr>
          <w:trHeight w:val="291"/>
        </w:trPr>
        <w:tc>
          <w:tcPr>
            <w:tcW w:w="2430" w:type="dxa"/>
          </w:tcPr>
          <w:p w14:paraId="7E10E5B1" w14:textId="77777777" w:rsidR="00096836" w:rsidRDefault="00096836" w:rsidP="00096836">
            <w:pPr>
              <w:pStyle w:val="ListParagraph"/>
              <w:numPr>
                <w:ilvl w:val="0"/>
                <w:numId w:val="22"/>
              </w:numPr>
              <w:ind w:left="355" w:hanging="284"/>
            </w:pPr>
            <w:r>
              <w:t>Prematurity</w:t>
            </w:r>
          </w:p>
        </w:tc>
        <w:tc>
          <w:tcPr>
            <w:tcW w:w="8100" w:type="dxa"/>
            <w:gridSpan w:val="5"/>
          </w:tcPr>
          <w:p w14:paraId="6948A5F8" w14:textId="77777777" w:rsidR="00096836" w:rsidRDefault="00096836" w:rsidP="00096836"/>
        </w:tc>
      </w:tr>
      <w:tr w:rsidR="00096836" w14:paraId="04A657EC" w14:textId="77777777" w:rsidTr="00096836">
        <w:trPr>
          <w:trHeight w:val="291"/>
        </w:trPr>
        <w:tc>
          <w:tcPr>
            <w:tcW w:w="2430" w:type="dxa"/>
          </w:tcPr>
          <w:p w14:paraId="54BB8C0A" w14:textId="7ECFA2E1" w:rsidR="00096836" w:rsidRDefault="00096836" w:rsidP="00096836">
            <w:pPr>
              <w:pStyle w:val="ListParagraph"/>
              <w:numPr>
                <w:ilvl w:val="0"/>
                <w:numId w:val="22"/>
              </w:numPr>
              <w:ind w:left="355" w:hanging="284"/>
            </w:pPr>
            <w:r>
              <w:t>Well baby</w:t>
            </w:r>
          </w:p>
        </w:tc>
        <w:tc>
          <w:tcPr>
            <w:tcW w:w="8100" w:type="dxa"/>
            <w:gridSpan w:val="5"/>
          </w:tcPr>
          <w:p w14:paraId="39F8461B" w14:textId="77777777" w:rsidR="00096836" w:rsidRDefault="00096836" w:rsidP="00096836"/>
        </w:tc>
      </w:tr>
      <w:tr w:rsidR="00096836" w14:paraId="54966966" w14:textId="77777777" w:rsidTr="00096836">
        <w:trPr>
          <w:trHeight w:val="291"/>
        </w:trPr>
        <w:tc>
          <w:tcPr>
            <w:tcW w:w="2430" w:type="dxa"/>
          </w:tcPr>
          <w:p w14:paraId="7C87B19A" w14:textId="2DB10752" w:rsidR="00096836" w:rsidRDefault="00096836" w:rsidP="00096836">
            <w:pPr>
              <w:pStyle w:val="ListParagraph"/>
              <w:numPr>
                <w:ilvl w:val="0"/>
                <w:numId w:val="22"/>
              </w:numPr>
              <w:ind w:left="355" w:hanging="284"/>
            </w:pPr>
            <w:r>
              <w:t xml:space="preserve">Infection- </w:t>
            </w:r>
            <w:proofErr w:type="spellStart"/>
            <w:r>
              <w:t>paeds</w:t>
            </w:r>
            <w:proofErr w:type="spellEnd"/>
            <w:r>
              <w:t xml:space="preserve"> &amp; neonates</w:t>
            </w:r>
          </w:p>
        </w:tc>
        <w:tc>
          <w:tcPr>
            <w:tcW w:w="8100" w:type="dxa"/>
            <w:gridSpan w:val="5"/>
          </w:tcPr>
          <w:p w14:paraId="7CB55BF9" w14:textId="77777777" w:rsidR="00096836" w:rsidRDefault="00096836" w:rsidP="00096836"/>
        </w:tc>
      </w:tr>
      <w:tr w:rsidR="00096836" w14:paraId="572B4626" w14:textId="77777777" w:rsidTr="00096836">
        <w:trPr>
          <w:trHeight w:val="291"/>
        </w:trPr>
        <w:tc>
          <w:tcPr>
            <w:tcW w:w="2430" w:type="dxa"/>
          </w:tcPr>
          <w:p w14:paraId="29565755" w14:textId="76B5498C" w:rsidR="00096836" w:rsidRDefault="00096836" w:rsidP="00096836">
            <w:pPr>
              <w:pStyle w:val="ListParagraph"/>
              <w:numPr>
                <w:ilvl w:val="0"/>
                <w:numId w:val="22"/>
              </w:numPr>
              <w:ind w:left="355" w:hanging="284"/>
            </w:pPr>
            <w:r>
              <w:t>Unit audits (</w:t>
            </w:r>
            <w:proofErr w:type="spellStart"/>
            <w:r>
              <w:t>Paed</w:t>
            </w:r>
            <w:proofErr w:type="spellEnd"/>
            <w:r>
              <w:t xml:space="preserve"> &amp; Lodger)</w:t>
            </w:r>
          </w:p>
        </w:tc>
        <w:tc>
          <w:tcPr>
            <w:tcW w:w="8100" w:type="dxa"/>
            <w:gridSpan w:val="5"/>
          </w:tcPr>
          <w:p w14:paraId="70611338" w14:textId="77777777" w:rsidR="00096836" w:rsidRDefault="00096836" w:rsidP="00096836"/>
        </w:tc>
      </w:tr>
      <w:tr w:rsidR="00096836" w14:paraId="51845FB8" w14:textId="77777777" w:rsidTr="00096836">
        <w:trPr>
          <w:trHeight w:val="291"/>
        </w:trPr>
        <w:tc>
          <w:tcPr>
            <w:tcW w:w="2430" w:type="dxa"/>
          </w:tcPr>
          <w:p w14:paraId="27E6F4D4" w14:textId="6635427B" w:rsidR="00096836" w:rsidRPr="00E80E5A" w:rsidRDefault="00096836" w:rsidP="00096836">
            <w:pPr>
              <w:jc w:val="right"/>
              <w:rPr>
                <w:b/>
                <w:sz w:val="20"/>
                <w:szCs w:val="20"/>
              </w:rPr>
            </w:pPr>
            <w:r w:rsidRPr="00E80E5A">
              <w:rPr>
                <w:b/>
                <w:sz w:val="20"/>
                <w:szCs w:val="20"/>
              </w:rPr>
              <w:t>SAM CFR</w:t>
            </w:r>
          </w:p>
        </w:tc>
        <w:tc>
          <w:tcPr>
            <w:tcW w:w="1620" w:type="dxa"/>
          </w:tcPr>
          <w:p w14:paraId="624B24E2" w14:textId="77777777" w:rsidR="00096836" w:rsidRPr="00E80E5A" w:rsidRDefault="00096836" w:rsidP="00096836">
            <w:pPr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</w:tcPr>
          <w:p w14:paraId="77D2D0F5" w14:textId="71F4557C" w:rsidR="00096836" w:rsidRPr="00E80E5A" w:rsidRDefault="00096836" w:rsidP="00096836">
            <w:pPr>
              <w:jc w:val="right"/>
              <w:rPr>
                <w:b/>
                <w:sz w:val="20"/>
                <w:szCs w:val="20"/>
              </w:rPr>
            </w:pPr>
            <w:r w:rsidRPr="00E80E5A">
              <w:rPr>
                <w:b/>
                <w:sz w:val="20"/>
                <w:szCs w:val="20"/>
              </w:rPr>
              <w:t>Pneumonia CFR</w:t>
            </w:r>
          </w:p>
        </w:tc>
        <w:tc>
          <w:tcPr>
            <w:tcW w:w="1620" w:type="dxa"/>
          </w:tcPr>
          <w:p w14:paraId="6DA7458E" w14:textId="77777777" w:rsidR="00096836" w:rsidRPr="00E80E5A" w:rsidRDefault="00096836" w:rsidP="00096836">
            <w:pPr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</w:tcPr>
          <w:p w14:paraId="452450D9" w14:textId="518C4711" w:rsidR="00096836" w:rsidRPr="00E80E5A" w:rsidRDefault="00096836" w:rsidP="00096836">
            <w:pPr>
              <w:jc w:val="right"/>
              <w:rPr>
                <w:b/>
                <w:sz w:val="20"/>
                <w:szCs w:val="20"/>
              </w:rPr>
            </w:pPr>
            <w:r w:rsidRPr="00E80E5A">
              <w:rPr>
                <w:b/>
                <w:sz w:val="20"/>
                <w:szCs w:val="20"/>
              </w:rPr>
              <w:t>Diarrhoea CFR</w:t>
            </w:r>
          </w:p>
        </w:tc>
        <w:tc>
          <w:tcPr>
            <w:tcW w:w="1620" w:type="dxa"/>
          </w:tcPr>
          <w:p w14:paraId="74F0B609" w14:textId="5CB85D7A" w:rsidR="00096836" w:rsidRPr="00E80E5A" w:rsidRDefault="00096836" w:rsidP="00096836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096836" w14:paraId="323EF0A1" w14:textId="77777777" w:rsidTr="00096836">
        <w:trPr>
          <w:trHeight w:val="291"/>
        </w:trPr>
        <w:tc>
          <w:tcPr>
            <w:tcW w:w="2430" w:type="dxa"/>
          </w:tcPr>
          <w:p w14:paraId="322F14EB" w14:textId="40D9B663" w:rsidR="00096836" w:rsidRDefault="00096836" w:rsidP="00096836">
            <w:pPr>
              <w:pStyle w:val="ListParagraph"/>
              <w:numPr>
                <w:ilvl w:val="0"/>
                <w:numId w:val="22"/>
              </w:numPr>
              <w:ind w:left="355" w:hanging="284"/>
            </w:pPr>
            <w:r>
              <w:t>SAM, Pneumonia, Diarrhoea &amp; Record audits</w:t>
            </w:r>
          </w:p>
        </w:tc>
        <w:tc>
          <w:tcPr>
            <w:tcW w:w="8100" w:type="dxa"/>
            <w:gridSpan w:val="5"/>
          </w:tcPr>
          <w:p w14:paraId="5342518A" w14:textId="77777777" w:rsidR="00096836" w:rsidRDefault="00096836" w:rsidP="00096836"/>
        </w:tc>
      </w:tr>
      <w:tr w:rsidR="00096836" w14:paraId="56BB60B4" w14:textId="77777777" w:rsidTr="00096836">
        <w:trPr>
          <w:trHeight w:val="291"/>
        </w:trPr>
        <w:tc>
          <w:tcPr>
            <w:tcW w:w="2430" w:type="dxa"/>
          </w:tcPr>
          <w:p w14:paraId="33A20DA1" w14:textId="43ED5F19" w:rsidR="00096836" w:rsidRDefault="00096836" w:rsidP="00096836">
            <w:pPr>
              <w:pStyle w:val="ListParagraph"/>
              <w:numPr>
                <w:ilvl w:val="0"/>
                <w:numId w:val="22"/>
              </w:numPr>
              <w:ind w:left="355" w:hanging="284"/>
            </w:pPr>
            <w:r>
              <w:t>POPD</w:t>
            </w:r>
          </w:p>
        </w:tc>
        <w:tc>
          <w:tcPr>
            <w:tcW w:w="8100" w:type="dxa"/>
            <w:gridSpan w:val="5"/>
          </w:tcPr>
          <w:p w14:paraId="6AF1BBB8" w14:textId="77777777" w:rsidR="00096836" w:rsidRDefault="00096836" w:rsidP="00096836"/>
        </w:tc>
      </w:tr>
      <w:tr w:rsidR="00096836" w14:paraId="09ACBB9B" w14:textId="77777777" w:rsidTr="00096836">
        <w:trPr>
          <w:trHeight w:val="291"/>
        </w:trPr>
        <w:tc>
          <w:tcPr>
            <w:tcW w:w="2430" w:type="dxa"/>
          </w:tcPr>
          <w:p w14:paraId="6D79B194" w14:textId="1795A190" w:rsidR="00096836" w:rsidRDefault="00096836" w:rsidP="00096836">
            <w:pPr>
              <w:pStyle w:val="ListParagraph"/>
              <w:numPr>
                <w:ilvl w:val="0"/>
                <w:numId w:val="22"/>
              </w:numPr>
              <w:tabs>
                <w:tab w:val="left" w:pos="355"/>
              </w:tabs>
              <w:ind w:left="355" w:hanging="284"/>
            </w:pPr>
            <w:r>
              <w:t>Monitoring and Evaluation</w:t>
            </w:r>
          </w:p>
        </w:tc>
        <w:tc>
          <w:tcPr>
            <w:tcW w:w="8100" w:type="dxa"/>
            <w:gridSpan w:val="5"/>
          </w:tcPr>
          <w:p w14:paraId="709E72F3" w14:textId="77777777" w:rsidR="00096836" w:rsidRDefault="00096836" w:rsidP="00096836"/>
        </w:tc>
      </w:tr>
    </w:tbl>
    <w:p w14:paraId="746B1B47" w14:textId="4FA4A803" w:rsidR="00F04A61" w:rsidRDefault="00096836" w:rsidP="00096836">
      <w:pPr>
        <w:tabs>
          <w:tab w:val="left" w:pos="2390"/>
        </w:tabs>
      </w:pPr>
      <w:r>
        <w:tab/>
      </w:r>
    </w:p>
    <w:p w14:paraId="7ACE56F3" w14:textId="58EA9CA4" w:rsidR="00096836" w:rsidRDefault="00096836" w:rsidP="00096836">
      <w:pPr>
        <w:tabs>
          <w:tab w:val="left" w:pos="2390"/>
        </w:tabs>
      </w:pPr>
    </w:p>
    <w:p w14:paraId="3B881CDD" w14:textId="6FC82997" w:rsidR="00096836" w:rsidRDefault="00096836" w:rsidP="00096836">
      <w:pPr>
        <w:tabs>
          <w:tab w:val="left" w:pos="2390"/>
        </w:tabs>
      </w:pPr>
    </w:p>
    <w:p w14:paraId="6CF087DB" w14:textId="6298BC17" w:rsidR="00096836" w:rsidRDefault="00096836" w:rsidP="00096836">
      <w:pPr>
        <w:tabs>
          <w:tab w:val="left" w:pos="2390"/>
        </w:tabs>
      </w:pPr>
    </w:p>
    <w:p w14:paraId="1874AEFA" w14:textId="4F696085" w:rsidR="00096836" w:rsidRDefault="00096836" w:rsidP="00096836">
      <w:pPr>
        <w:tabs>
          <w:tab w:val="left" w:pos="2390"/>
        </w:tabs>
      </w:pPr>
    </w:p>
    <w:p w14:paraId="18A8B4E5" w14:textId="1B308238" w:rsidR="00096836" w:rsidRDefault="00096836" w:rsidP="00096836">
      <w:pPr>
        <w:tabs>
          <w:tab w:val="left" w:pos="2390"/>
        </w:tabs>
      </w:pPr>
    </w:p>
    <w:p w14:paraId="2F006DB2" w14:textId="3E7D06DA" w:rsidR="00096836" w:rsidRDefault="00096836" w:rsidP="00096836">
      <w:pPr>
        <w:tabs>
          <w:tab w:val="left" w:pos="2390"/>
        </w:tabs>
      </w:pPr>
    </w:p>
    <w:p w14:paraId="5D7CB415" w14:textId="14157022" w:rsidR="00096836" w:rsidRDefault="00096836" w:rsidP="00096836">
      <w:pPr>
        <w:tabs>
          <w:tab w:val="left" w:pos="2390"/>
        </w:tabs>
      </w:pPr>
    </w:p>
    <w:p w14:paraId="157B8E6A" w14:textId="4013259D" w:rsidR="00096836" w:rsidRDefault="00096836" w:rsidP="00096836">
      <w:pPr>
        <w:tabs>
          <w:tab w:val="left" w:pos="2390"/>
        </w:tabs>
      </w:pPr>
    </w:p>
    <w:p w14:paraId="3996DF36" w14:textId="6BFDF906" w:rsidR="00096836" w:rsidRDefault="00096836" w:rsidP="00096836">
      <w:pPr>
        <w:tabs>
          <w:tab w:val="left" w:pos="2390"/>
        </w:tabs>
      </w:pPr>
    </w:p>
    <w:p w14:paraId="0947564A" w14:textId="10C61925" w:rsidR="00096836" w:rsidRDefault="00096836" w:rsidP="00096836">
      <w:pPr>
        <w:tabs>
          <w:tab w:val="left" w:pos="2390"/>
        </w:tabs>
      </w:pPr>
    </w:p>
    <w:p w14:paraId="1ABF6621" w14:textId="3BBDB09E" w:rsidR="00096836" w:rsidRDefault="00096836" w:rsidP="00096836">
      <w:pPr>
        <w:tabs>
          <w:tab w:val="left" w:pos="2390"/>
        </w:tabs>
      </w:pPr>
    </w:p>
    <w:p w14:paraId="772D72D0" w14:textId="259A9877" w:rsidR="00096836" w:rsidRDefault="00096836" w:rsidP="00096836">
      <w:pPr>
        <w:tabs>
          <w:tab w:val="left" w:pos="2390"/>
        </w:tabs>
      </w:pPr>
    </w:p>
    <w:p w14:paraId="36D7CD4C" w14:textId="0FEB9BB4" w:rsidR="00096836" w:rsidRDefault="00096836" w:rsidP="00096836">
      <w:pPr>
        <w:tabs>
          <w:tab w:val="left" w:pos="2390"/>
        </w:tabs>
      </w:pPr>
    </w:p>
    <w:p w14:paraId="5CC0F99E" w14:textId="77777777" w:rsidR="00096836" w:rsidRDefault="00096836" w:rsidP="00096836">
      <w:pPr>
        <w:tabs>
          <w:tab w:val="left" w:pos="2390"/>
        </w:tabs>
      </w:pPr>
    </w:p>
    <w:tbl>
      <w:tblPr>
        <w:tblStyle w:val="TableGrid"/>
        <w:tblW w:w="10530" w:type="dxa"/>
        <w:tblInd w:w="-185" w:type="dxa"/>
        <w:tblLook w:val="04A0" w:firstRow="1" w:lastRow="0" w:firstColumn="1" w:lastColumn="0" w:noHBand="0" w:noVBand="1"/>
      </w:tblPr>
      <w:tblGrid>
        <w:gridCol w:w="2430"/>
        <w:gridCol w:w="1620"/>
        <w:gridCol w:w="1620"/>
        <w:gridCol w:w="1620"/>
        <w:gridCol w:w="1620"/>
        <w:gridCol w:w="1620"/>
      </w:tblGrid>
      <w:tr w:rsidR="00895DF4" w14:paraId="2C01E764" w14:textId="77777777" w:rsidTr="0087539E">
        <w:tc>
          <w:tcPr>
            <w:tcW w:w="10530" w:type="dxa"/>
            <w:gridSpan w:val="6"/>
            <w:shd w:val="clear" w:color="auto" w:fill="D9D9D9" w:themeFill="background1" w:themeFillShade="D9"/>
          </w:tcPr>
          <w:p w14:paraId="4C02644F" w14:textId="36D52CD8" w:rsidR="00895DF4" w:rsidRDefault="00387B1C" w:rsidP="00D4751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895DF4">
              <w:rPr>
                <w:b/>
                <w:sz w:val="24"/>
                <w:szCs w:val="24"/>
              </w:rPr>
              <w:t xml:space="preserve">. </w:t>
            </w:r>
            <w:r w:rsidR="00895DF4" w:rsidRPr="00E44AF7">
              <w:rPr>
                <w:b/>
                <w:sz w:val="24"/>
                <w:szCs w:val="24"/>
              </w:rPr>
              <w:t xml:space="preserve">UNDERPERFORMING </w:t>
            </w:r>
            <w:r w:rsidR="00895DF4">
              <w:rPr>
                <w:b/>
                <w:sz w:val="24"/>
                <w:szCs w:val="24"/>
              </w:rPr>
              <w:t>I</w:t>
            </w:r>
            <w:r w:rsidR="00895DF4" w:rsidRPr="00E44AF7">
              <w:rPr>
                <w:b/>
                <w:sz w:val="24"/>
                <w:szCs w:val="24"/>
              </w:rPr>
              <w:t>NDICATORS</w:t>
            </w:r>
            <w:r w:rsidR="00895DF4">
              <w:rPr>
                <w:b/>
                <w:sz w:val="24"/>
                <w:szCs w:val="24"/>
              </w:rPr>
              <w:t>-</w:t>
            </w:r>
            <w:r w:rsidR="007B23A9">
              <w:rPr>
                <w:b/>
                <w:sz w:val="24"/>
                <w:szCs w:val="24"/>
              </w:rPr>
              <w:t xml:space="preserve">Neonatal and </w:t>
            </w:r>
            <w:r w:rsidR="00895DF4">
              <w:rPr>
                <w:b/>
                <w:sz w:val="24"/>
                <w:szCs w:val="24"/>
              </w:rPr>
              <w:t>Paediatric:</w:t>
            </w:r>
          </w:p>
          <w:p w14:paraId="4431E3EC" w14:textId="49615F15" w:rsidR="00895DF4" w:rsidRDefault="00895DF4" w:rsidP="00D47515">
            <w:pPr>
              <w:rPr>
                <w:sz w:val="20"/>
                <w:szCs w:val="20"/>
              </w:rPr>
            </w:pPr>
            <w:r w:rsidRPr="004A3BD4">
              <w:rPr>
                <w:sz w:val="20"/>
                <w:szCs w:val="20"/>
              </w:rPr>
              <w:t>Comment on any persistent poor performers and reasons for poor performance.</w:t>
            </w:r>
          </w:p>
          <w:p w14:paraId="378997C0" w14:textId="0A8B4C8F" w:rsidR="00DC0F53" w:rsidRPr="004A3BD4" w:rsidRDefault="00DC0F53" w:rsidP="00D475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do not comment on the implementation of the EPOC tools but </w:t>
            </w:r>
            <w:r>
              <w:rPr>
                <w:sz w:val="20"/>
                <w:szCs w:val="20"/>
              </w:rPr>
              <w:t xml:space="preserve">problems </w:t>
            </w:r>
            <w:r>
              <w:rPr>
                <w:sz w:val="20"/>
                <w:szCs w:val="20"/>
              </w:rPr>
              <w:t xml:space="preserve">identified </w:t>
            </w:r>
            <w:r w:rsidRPr="00986C57">
              <w:rPr>
                <w:b/>
                <w:sz w:val="20"/>
                <w:szCs w:val="20"/>
              </w:rPr>
              <w:t xml:space="preserve">from </w:t>
            </w:r>
            <w:r>
              <w:rPr>
                <w:sz w:val="20"/>
                <w:szCs w:val="20"/>
              </w:rPr>
              <w:t>the tools.</w:t>
            </w:r>
          </w:p>
          <w:p w14:paraId="12CF0BBC" w14:textId="4901A13C" w:rsidR="004A3BD4" w:rsidRPr="00E44AF7" w:rsidRDefault="004A3BD4" w:rsidP="00D47515">
            <w:pPr>
              <w:rPr>
                <w:sz w:val="24"/>
                <w:szCs w:val="24"/>
              </w:rPr>
            </w:pPr>
            <w:r w:rsidRPr="004A3BD4">
              <w:rPr>
                <w:sz w:val="20"/>
                <w:szCs w:val="20"/>
              </w:rPr>
              <w:t xml:space="preserve">Highlight Case Fatality rates (CFR) in </w:t>
            </w:r>
            <w:r w:rsidRPr="004A3BD4">
              <w:rPr>
                <w:color w:val="00B050"/>
                <w:sz w:val="20"/>
                <w:szCs w:val="20"/>
              </w:rPr>
              <w:t>green</w:t>
            </w:r>
            <w:r w:rsidRPr="004A3BD4">
              <w:rPr>
                <w:sz w:val="20"/>
                <w:szCs w:val="20"/>
              </w:rPr>
              <w:t xml:space="preserve"> if meeting facility targets, in </w:t>
            </w:r>
            <w:r w:rsidRPr="004A3BD4">
              <w:rPr>
                <w:color w:val="FFFF00"/>
                <w:sz w:val="20"/>
                <w:szCs w:val="20"/>
              </w:rPr>
              <w:t>yellow</w:t>
            </w:r>
            <w:r w:rsidRPr="004A3BD4">
              <w:rPr>
                <w:sz w:val="20"/>
                <w:szCs w:val="20"/>
              </w:rPr>
              <w:t xml:space="preserve"> if on downward trend</w:t>
            </w:r>
            <w:r>
              <w:rPr>
                <w:sz w:val="20"/>
                <w:szCs w:val="20"/>
              </w:rPr>
              <w:t xml:space="preserve"> </w:t>
            </w:r>
            <w:r w:rsidRPr="004A3BD4">
              <w:rPr>
                <w:sz w:val="20"/>
                <w:szCs w:val="20"/>
              </w:rPr>
              <w:t xml:space="preserve">and in </w:t>
            </w:r>
            <w:r w:rsidRPr="004A3BD4">
              <w:rPr>
                <w:color w:val="FF0000"/>
                <w:sz w:val="20"/>
                <w:szCs w:val="20"/>
              </w:rPr>
              <w:t>red</w:t>
            </w:r>
            <w:r w:rsidRPr="004A3BD4">
              <w:rPr>
                <w:sz w:val="20"/>
                <w:szCs w:val="20"/>
              </w:rPr>
              <w:t xml:space="preserve"> if above target</w:t>
            </w:r>
          </w:p>
        </w:tc>
      </w:tr>
      <w:tr w:rsidR="00E83D2B" w14:paraId="08BB4CCA" w14:textId="77777777" w:rsidTr="00FA4473">
        <w:trPr>
          <w:trHeight w:val="295"/>
        </w:trPr>
        <w:tc>
          <w:tcPr>
            <w:tcW w:w="2430" w:type="dxa"/>
          </w:tcPr>
          <w:p w14:paraId="6016B4BA" w14:textId="61312B08" w:rsidR="00E83D2B" w:rsidRDefault="00E83D2B" w:rsidP="0013260A">
            <w:pPr>
              <w:pStyle w:val="ListParagraph"/>
              <w:numPr>
                <w:ilvl w:val="0"/>
                <w:numId w:val="21"/>
              </w:numPr>
              <w:ind w:left="355" w:hanging="284"/>
            </w:pPr>
            <w:r>
              <w:t>Health Systems</w:t>
            </w:r>
          </w:p>
        </w:tc>
        <w:tc>
          <w:tcPr>
            <w:tcW w:w="8100" w:type="dxa"/>
            <w:gridSpan w:val="5"/>
          </w:tcPr>
          <w:p w14:paraId="622035C2" w14:textId="77777777" w:rsidR="00E83D2B" w:rsidRDefault="00E83D2B" w:rsidP="00E83D2B"/>
        </w:tc>
      </w:tr>
      <w:tr w:rsidR="00E83D2B" w14:paraId="4C32FB58" w14:textId="77777777" w:rsidTr="00FA4473">
        <w:trPr>
          <w:trHeight w:val="291"/>
        </w:trPr>
        <w:tc>
          <w:tcPr>
            <w:tcW w:w="2430" w:type="dxa"/>
          </w:tcPr>
          <w:p w14:paraId="147D97C9" w14:textId="39DAF3B1" w:rsidR="00E83D2B" w:rsidRDefault="00E83D2B" w:rsidP="0013260A">
            <w:pPr>
              <w:pStyle w:val="ListParagraph"/>
              <w:numPr>
                <w:ilvl w:val="0"/>
                <w:numId w:val="21"/>
              </w:numPr>
              <w:ind w:left="355" w:hanging="284"/>
            </w:pPr>
            <w:r>
              <w:t>Human Resources</w:t>
            </w:r>
          </w:p>
        </w:tc>
        <w:tc>
          <w:tcPr>
            <w:tcW w:w="8100" w:type="dxa"/>
            <w:gridSpan w:val="5"/>
          </w:tcPr>
          <w:p w14:paraId="3134A88D" w14:textId="77777777" w:rsidR="00E83D2B" w:rsidRDefault="00E83D2B" w:rsidP="00E83D2B"/>
        </w:tc>
      </w:tr>
      <w:tr w:rsidR="00096836" w14:paraId="6C259153" w14:textId="77777777" w:rsidTr="00096836">
        <w:trPr>
          <w:trHeight w:val="291"/>
        </w:trPr>
        <w:tc>
          <w:tcPr>
            <w:tcW w:w="2430" w:type="dxa"/>
          </w:tcPr>
          <w:p w14:paraId="67261185" w14:textId="5D7A678C" w:rsidR="00096836" w:rsidRDefault="00096836" w:rsidP="00096836">
            <w:pPr>
              <w:jc w:val="right"/>
            </w:pPr>
            <w:r>
              <w:rPr>
                <w:b/>
                <w:sz w:val="20"/>
                <w:szCs w:val="20"/>
              </w:rPr>
              <w:t>HIE CFR</w:t>
            </w:r>
          </w:p>
        </w:tc>
        <w:tc>
          <w:tcPr>
            <w:tcW w:w="1620" w:type="dxa"/>
          </w:tcPr>
          <w:p w14:paraId="3A7B087D" w14:textId="77777777" w:rsidR="00096836" w:rsidRDefault="00096836" w:rsidP="00096836"/>
        </w:tc>
        <w:tc>
          <w:tcPr>
            <w:tcW w:w="1620" w:type="dxa"/>
          </w:tcPr>
          <w:p w14:paraId="1D016FD7" w14:textId="3BE358E0" w:rsidR="00096836" w:rsidRDefault="00096836" w:rsidP="00096836">
            <w:pPr>
              <w:jc w:val="right"/>
            </w:pPr>
            <w:r>
              <w:rPr>
                <w:b/>
                <w:sz w:val="20"/>
                <w:szCs w:val="20"/>
              </w:rPr>
              <w:t>Prem. CFR</w:t>
            </w:r>
          </w:p>
        </w:tc>
        <w:tc>
          <w:tcPr>
            <w:tcW w:w="1620" w:type="dxa"/>
          </w:tcPr>
          <w:p w14:paraId="5B2C4912" w14:textId="77777777" w:rsidR="00096836" w:rsidRDefault="00096836" w:rsidP="00096836">
            <w:pPr>
              <w:jc w:val="right"/>
            </w:pPr>
          </w:p>
        </w:tc>
        <w:tc>
          <w:tcPr>
            <w:tcW w:w="1620" w:type="dxa"/>
          </w:tcPr>
          <w:p w14:paraId="4CFC19B2" w14:textId="1BD567B6" w:rsidR="00096836" w:rsidRDefault="00096836" w:rsidP="00096836">
            <w:pPr>
              <w:jc w:val="right"/>
            </w:pPr>
            <w:r>
              <w:rPr>
                <w:b/>
                <w:sz w:val="20"/>
                <w:szCs w:val="20"/>
              </w:rPr>
              <w:t>Infect. CFR</w:t>
            </w:r>
          </w:p>
        </w:tc>
        <w:tc>
          <w:tcPr>
            <w:tcW w:w="1620" w:type="dxa"/>
          </w:tcPr>
          <w:p w14:paraId="48AE920B" w14:textId="5C41E61F" w:rsidR="00096836" w:rsidRDefault="00096836" w:rsidP="00096836"/>
        </w:tc>
      </w:tr>
      <w:tr w:rsidR="00096836" w14:paraId="32250C9B" w14:textId="77777777" w:rsidTr="00FA4473">
        <w:trPr>
          <w:trHeight w:val="291"/>
        </w:trPr>
        <w:tc>
          <w:tcPr>
            <w:tcW w:w="2430" w:type="dxa"/>
          </w:tcPr>
          <w:p w14:paraId="2C20B866" w14:textId="2E2C960E" w:rsidR="00096836" w:rsidRDefault="00096836" w:rsidP="00096836">
            <w:pPr>
              <w:pStyle w:val="ListParagraph"/>
              <w:numPr>
                <w:ilvl w:val="0"/>
                <w:numId w:val="21"/>
              </w:numPr>
              <w:ind w:left="355" w:hanging="284"/>
            </w:pPr>
            <w:r>
              <w:t xml:space="preserve">Asphyxia </w:t>
            </w:r>
          </w:p>
        </w:tc>
        <w:tc>
          <w:tcPr>
            <w:tcW w:w="8100" w:type="dxa"/>
            <w:gridSpan w:val="5"/>
          </w:tcPr>
          <w:p w14:paraId="7E4EDA99" w14:textId="77777777" w:rsidR="00096836" w:rsidRDefault="00096836" w:rsidP="00096836"/>
        </w:tc>
      </w:tr>
      <w:tr w:rsidR="00096836" w14:paraId="24FB8A35" w14:textId="77777777" w:rsidTr="00FA4473">
        <w:trPr>
          <w:trHeight w:val="291"/>
        </w:trPr>
        <w:tc>
          <w:tcPr>
            <w:tcW w:w="2430" w:type="dxa"/>
          </w:tcPr>
          <w:p w14:paraId="22E111E2" w14:textId="3C726F78" w:rsidR="00096836" w:rsidRDefault="00096836" w:rsidP="00096836">
            <w:pPr>
              <w:pStyle w:val="ListParagraph"/>
              <w:numPr>
                <w:ilvl w:val="0"/>
                <w:numId w:val="21"/>
              </w:numPr>
              <w:ind w:left="355" w:hanging="284"/>
            </w:pPr>
            <w:r>
              <w:t>Prematurity</w:t>
            </w:r>
          </w:p>
        </w:tc>
        <w:tc>
          <w:tcPr>
            <w:tcW w:w="8100" w:type="dxa"/>
            <w:gridSpan w:val="5"/>
          </w:tcPr>
          <w:p w14:paraId="2F77E0E5" w14:textId="77777777" w:rsidR="00096836" w:rsidRDefault="00096836" w:rsidP="00096836"/>
        </w:tc>
      </w:tr>
      <w:tr w:rsidR="00096836" w14:paraId="200C8608" w14:textId="77777777" w:rsidTr="00FA4473">
        <w:trPr>
          <w:trHeight w:val="291"/>
        </w:trPr>
        <w:tc>
          <w:tcPr>
            <w:tcW w:w="2430" w:type="dxa"/>
          </w:tcPr>
          <w:p w14:paraId="5AE13BCE" w14:textId="4BFFF8E4" w:rsidR="00096836" w:rsidRDefault="00096836" w:rsidP="00096836">
            <w:pPr>
              <w:pStyle w:val="ListParagraph"/>
              <w:numPr>
                <w:ilvl w:val="0"/>
                <w:numId w:val="21"/>
              </w:numPr>
              <w:ind w:left="355" w:hanging="284"/>
            </w:pPr>
            <w:r>
              <w:t>Well baby</w:t>
            </w:r>
          </w:p>
        </w:tc>
        <w:tc>
          <w:tcPr>
            <w:tcW w:w="8100" w:type="dxa"/>
            <w:gridSpan w:val="5"/>
          </w:tcPr>
          <w:p w14:paraId="0DC029B4" w14:textId="77777777" w:rsidR="00096836" w:rsidRDefault="00096836" w:rsidP="00096836"/>
        </w:tc>
      </w:tr>
      <w:tr w:rsidR="00096836" w14:paraId="36D0A880" w14:textId="77777777" w:rsidTr="00FA4473">
        <w:trPr>
          <w:trHeight w:val="291"/>
        </w:trPr>
        <w:tc>
          <w:tcPr>
            <w:tcW w:w="2430" w:type="dxa"/>
          </w:tcPr>
          <w:p w14:paraId="78995702" w14:textId="79A22828" w:rsidR="00096836" w:rsidRDefault="00096836" w:rsidP="00096836">
            <w:pPr>
              <w:pStyle w:val="ListParagraph"/>
              <w:numPr>
                <w:ilvl w:val="0"/>
                <w:numId w:val="21"/>
              </w:numPr>
              <w:ind w:left="355" w:hanging="284"/>
            </w:pPr>
            <w:r>
              <w:t xml:space="preserve">Infection- </w:t>
            </w:r>
            <w:proofErr w:type="spellStart"/>
            <w:r>
              <w:t>paeds</w:t>
            </w:r>
            <w:proofErr w:type="spellEnd"/>
            <w:r>
              <w:t xml:space="preserve"> &amp; neonates</w:t>
            </w:r>
          </w:p>
        </w:tc>
        <w:tc>
          <w:tcPr>
            <w:tcW w:w="8100" w:type="dxa"/>
            <w:gridSpan w:val="5"/>
          </w:tcPr>
          <w:p w14:paraId="2DABE72E" w14:textId="77777777" w:rsidR="00096836" w:rsidRDefault="00096836" w:rsidP="00096836"/>
        </w:tc>
      </w:tr>
      <w:tr w:rsidR="00096836" w14:paraId="614204E6" w14:textId="77777777" w:rsidTr="00FA4473">
        <w:trPr>
          <w:trHeight w:val="291"/>
        </w:trPr>
        <w:tc>
          <w:tcPr>
            <w:tcW w:w="2430" w:type="dxa"/>
          </w:tcPr>
          <w:p w14:paraId="1B7E97C2" w14:textId="340A2D86" w:rsidR="00096836" w:rsidRDefault="00096836" w:rsidP="00096836">
            <w:pPr>
              <w:pStyle w:val="ListParagraph"/>
              <w:numPr>
                <w:ilvl w:val="0"/>
                <w:numId w:val="21"/>
              </w:numPr>
              <w:ind w:left="355" w:hanging="284"/>
            </w:pPr>
            <w:r>
              <w:t>Unit audits (</w:t>
            </w:r>
            <w:proofErr w:type="spellStart"/>
            <w:r>
              <w:t>Paed</w:t>
            </w:r>
            <w:proofErr w:type="spellEnd"/>
            <w:r>
              <w:t xml:space="preserve"> &amp; Lodger)</w:t>
            </w:r>
          </w:p>
        </w:tc>
        <w:tc>
          <w:tcPr>
            <w:tcW w:w="8100" w:type="dxa"/>
            <w:gridSpan w:val="5"/>
          </w:tcPr>
          <w:p w14:paraId="62909F74" w14:textId="77777777" w:rsidR="00096836" w:rsidRDefault="00096836" w:rsidP="00096836"/>
        </w:tc>
      </w:tr>
      <w:tr w:rsidR="00096836" w14:paraId="4F9AE510" w14:textId="77777777" w:rsidTr="00096836">
        <w:trPr>
          <w:trHeight w:val="291"/>
        </w:trPr>
        <w:tc>
          <w:tcPr>
            <w:tcW w:w="2430" w:type="dxa"/>
          </w:tcPr>
          <w:p w14:paraId="31767DDC" w14:textId="6ECEA44B" w:rsidR="00096836" w:rsidRDefault="00096836" w:rsidP="00096836">
            <w:pPr>
              <w:jc w:val="right"/>
            </w:pPr>
            <w:r w:rsidRPr="00E80E5A">
              <w:rPr>
                <w:b/>
                <w:sz w:val="20"/>
                <w:szCs w:val="20"/>
              </w:rPr>
              <w:t>SAM CFR</w:t>
            </w:r>
          </w:p>
        </w:tc>
        <w:tc>
          <w:tcPr>
            <w:tcW w:w="1620" w:type="dxa"/>
          </w:tcPr>
          <w:p w14:paraId="29C72CAD" w14:textId="77777777" w:rsidR="00096836" w:rsidRDefault="00096836" w:rsidP="00096836">
            <w:pPr>
              <w:jc w:val="right"/>
            </w:pPr>
          </w:p>
        </w:tc>
        <w:tc>
          <w:tcPr>
            <w:tcW w:w="1620" w:type="dxa"/>
          </w:tcPr>
          <w:p w14:paraId="5909B4D3" w14:textId="0881B74D" w:rsidR="00096836" w:rsidRDefault="00096836" w:rsidP="00096836">
            <w:pPr>
              <w:jc w:val="right"/>
            </w:pPr>
            <w:r w:rsidRPr="00E80E5A">
              <w:rPr>
                <w:b/>
                <w:sz w:val="20"/>
                <w:szCs w:val="20"/>
              </w:rPr>
              <w:t>Pneumonia CFR</w:t>
            </w:r>
          </w:p>
        </w:tc>
        <w:tc>
          <w:tcPr>
            <w:tcW w:w="1620" w:type="dxa"/>
          </w:tcPr>
          <w:p w14:paraId="646AE388" w14:textId="77777777" w:rsidR="00096836" w:rsidRDefault="00096836" w:rsidP="00096836">
            <w:pPr>
              <w:jc w:val="right"/>
            </w:pPr>
          </w:p>
        </w:tc>
        <w:tc>
          <w:tcPr>
            <w:tcW w:w="1620" w:type="dxa"/>
          </w:tcPr>
          <w:p w14:paraId="73A7D349" w14:textId="7361C7BB" w:rsidR="00096836" w:rsidRDefault="00096836" w:rsidP="00096836">
            <w:pPr>
              <w:jc w:val="right"/>
            </w:pPr>
            <w:r w:rsidRPr="00E80E5A">
              <w:rPr>
                <w:b/>
                <w:sz w:val="20"/>
                <w:szCs w:val="20"/>
              </w:rPr>
              <w:t>Diarrhoea CFR</w:t>
            </w:r>
          </w:p>
        </w:tc>
        <w:tc>
          <w:tcPr>
            <w:tcW w:w="1620" w:type="dxa"/>
          </w:tcPr>
          <w:p w14:paraId="2E92C4F6" w14:textId="6FFBFF1A" w:rsidR="00096836" w:rsidRDefault="00096836" w:rsidP="00096836">
            <w:pPr>
              <w:jc w:val="right"/>
            </w:pPr>
          </w:p>
        </w:tc>
      </w:tr>
      <w:tr w:rsidR="00096836" w14:paraId="3D190E86" w14:textId="77777777" w:rsidTr="00FA4473">
        <w:trPr>
          <w:trHeight w:val="291"/>
        </w:trPr>
        <w:tc>
          <w:tcPr>
            <w:tcW w:w="2430" w:type="dxa"/>
          </w:tcPr>
          <w:p w14:paraId="3CC2CAA4" w14:textId="6EBBA32D" w:rsidR="00096836" w:rsidRDefault="00096836" w:rsidP="00096836">
            <w:pPr>
              <w:pStyle w:val="ListParagraph"/>
              <w:numPr>
                <w:ilvl w:val="0"/>
                <w:numId w:val="21"/>
              </w:numPr>
              <w:ind w:left="355" w:hanging="284"/>
            </w:pPr>
            <w:r>
              <w:t>SAM, ARI, Diarrhoea &amp; Record audits</w:t>
            </w:r>
          </w:p>
        </w:tc>
        <w:tc>
          <w:tcPr>
            <w:tcW w:w="8100" w:type="dxa"/>
            <w:gridSpan w:val="5"/>
          </w:tcPr>
          <w:p w14:paraId="17E4BC50" w14:textId="77777777" w:rsidR="00096836" w:rsidRDefault="00096836" w:rsidP="00096836"/>
        </w:tc>
      </w:tr>
      <w:tr w:rsidR="00096836" w14:paraId="423F2AF6" w14:textId="77777777" w:rsidTr="00FA4473">
        <w:trPr>
          <w:trHeight w:val="291"/>
        </w:trPr>
        <w:tc>
          <w:tcPr>
            <w:tcW w:w="2430" w:type="dxa"/>
          </w:tcPr>
          <w:p w14:paraId="054EECC5" w14:textId="5FD32649" w:rsidR="00096836" w:rsidRDefault="00096836" w:rsidP="00096836">
            <w:pPr>
              <w:pStyle w:val="ListParagraph"/>
              <w:numPr>
                <w:ilvl w:val="0"/>
                <w:numId w:val="21"/>
              </w:numPr>
              <w:ind w:left="355" w:hanging="284"/>
            </w:pPr>
            <w:r>
              <w:t>POPD</w:t>
            </w:r>
          </w:p>
        </w:tc>
        <w:tc>
          <w:tcPr>
            <w:tcW w:w="8100" w:type="dxa"/>
            <w:gridSpan w:val="5"/>
          </w:tcPr>
          <w:p w14:paraId="3FDDFCFC" w14:textId="77777777" w:rsidR="00096836" w:rsidRDefault="00096836" w:rsidP="00096836"/>
        </w:tc>
      </w:tr>
      <w:tr w:rsidR="00096836" w14:paraId="7F99F6CA" w14:textId="77777777" w:rsidTr="00FA4473">
        <w:trPr>
          <w:trHeight w:val="291"/>
        </w:trPr>
        <w:tc>
          <w:tcPr>
            <w:tcW w:w="2430" w:type="dxa"/>
          </w:tcPr>
          <w:p w14:paraId="0C5FE9ED" w14:textId="74249801" w:rsidR="00096836" w:rsidRDefault="00096836" w:rsidP="00096836">
            <w:pPr>
              <w:pStyle w:val="ListParagraph"/>
              <w:numPr>
                <w:ilvl w:val="0"/>
                <w:numId w:val="21"/>
              </w:numPr>
              <w:tabs>
                <w:tab w:val="left" w:pos="355"/>
              </w:tabs>
              <w:ind w:left="355" w:hanging="284"/>
            </w:pPr>
            <w:r>
              <w:t>Monitoring and Evaluation</w:t>
            </w:r>
          </w:p>
        </w:tc>
        <w:tc>
          <w:tcPr>
            <w:tcW w:w="8100" w:type="dxa"/>
            <w:gridSpan w:val="5"/>
          </w:tcPr>
          <w:p w14:paraId="569DD24F" w14:textId="77777777" w:rsidR="00096836" w:rsidRDefault="00096836" w:rsidP="00096836"/>
        </w:tc>
      </w:tr>
    </w:tbl>
    <w:p w14:paraId="04033B8D" w14:textId="77777777" w:rsidR="00387B1C" w:rsidRDefault="00387B1C" w:rsidP="00C21126">
      <w:pPr>
        <w:rPr>
          <w:b/>
          <w:sz w:val="24"/>
          <w:szCs w:val="24"/>
        </w:rPr>
        <w:sectPr w:rsidR="00387B1C" w:rsidSect="00523A16">
          <w:pgSz w:w="11906" w:h="16838"/>
          <w:pgMar w:top="450" w:right="707" w:bottom="709" w:left="851" w:header="708" w:footer="708" w:gutter="0"/>
          <w:cols w:space="708"/>
          <w:docGrid w:linePitch="360"/>
        </w:sect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12"/>
        <w:gridCol w:w="2113"/>
        <w:gridCol w:w="3608"/>
        <w:gridCol w:w="1882"/>
        <w:gridCol w:w="4410"/>
        <w:gridCol w:w="1285"/>
      </w:tblGrid>
      <w:tr w:rsidR="00D63572" w14:paraId="1DD710E2" w14:textId="77777777" w:rsidTr="00FC78AC">
        <w:tc>
          <w:tcPr>
            <w:tcW w:w="15410" w:type="dxa"/>
            <w:gridSpan w:val="6"/>
            <w:shd w:val="clear" w:color="auto" w:fill="BFBFBF" w:themeFill="background1" w:themeFillShade="BF"/>
            <w:vAlign w:val="center"/>
          </w:tcPr>
          <w:p w14:paraId="5ABCF385" w14:textId="79E23F0A" w:rsidR="00096836" w:rsidRPr="005113FA" w:rsidRDefault="00FC78AC" w:rsidP="00096836">
            <w:pPr>
              <w:pStyle w:val="ListParagraph"/>
              <w:numPr>
                <w:ilvl w:val="0"/>
                <w:numId w:val="23"/>
              </w:numPr>
              <w:ind w:hanging="743"/>
              <w:rPr>
                <w:b/>
                <w:sz w:val="24"/>
                <w:szCs w:val="24"/>
              </w:rPr>
            </w:pPr>
            <w:r w:rsidRPr="00FA4473">
              <w:rPr>
                <w:b/>
                <w:sz w:val="24"/>
                <w:szCs w:val="24"/>
              </w:rPr>
              <w:lastRenderedPageBreak/>
              <w:t>QUALITY IMPROVEMENT:</w:t>
            </w:r>
          </w:p>
        </w:tc>
      </w:tr>
      <w:tr w:rsidR="00387B1C" w14:paraId="7370666D" w14:textId="77777777" w:rsidTr="00D34787">
        <w:tc>
          <w:tcPr>
            <w:tcW w:w="15410" w:type="dxa"/>
            <w:gridSpan w:val="6"/>
            <w:shd w:val="clear" w:color="auto" w:fill="D9D9D9" w:themeFill="background1" w:themeFillShade="D9"/>
            <w:vAlign w:val="center"/>
          </w:tcPr>
          <w:p w14:paraId="4F7A9FA1" w14:textId="77777777" w:rsidR="00387B1C" w:rsidRPr="005113FA" w:rsidRDefault="00387B1C" w:rsidP="005113FA">
            <w:pPr>
              <w:pStyle w:val="ListParagraph"/>
              <w:numPr>
                <w:ilvl w:val="0"/>
                <w:numId w:val="17"/>
              </w:numPr>
              <w:ind w:left="340" w:hanging="340"/>
            </w:pPr>
            <w:r w:rsidRPr="00FC78AC">
              <w:rPr>
                <w:b/>
                <w:sz w:val="24"/>
                <w:szCs w:val="24"/>
              </w:rPr>
              <w:t xml:space="preserve">PREVIOUS QUARTER’S ACTION </w:t>
            </w:r>
            <w:r w:rsidR="00AC1973" w:rsidRPr="00FC78AC">
              <w:rPr>
                <w:b/>
                <w:sz w:val="24"/>
                <w:szCs w:val="24"/>
              </w:rPr>
              <w:t xml:space="preserve">/ REDRESS </w:t>
            </w:r>
            <w:r w:rsidRPr="00FC78AC">
              <w:rPr>
                <w:b/>
                <w:sz w:val="24"/>
                <w:szCs w:val="24"/>
              </w:rPr>
              <w:t>PLANS:</w:t>
            </w:r>
          </w:p>
          <w:p w14:paraId="447FBC87" w14:textId="2E4AD1B6" w:rsidR="005113FA" w:rsidRDefault="005113FA" w:rsidP="005113FA">
            <w:r w:rsidRPr="005113FA">
              <w:rPr>
                <w:sz w:val="20"/>
                <w:szCs w:val="20"/>
              </w:rPr>
              <w:t>Please link the problem that you have prioritised to the outcome indicator it impacts.</w:t>
            </w:r>
          </w:p>
        </w:tc>
      </w:tr>
      <w:tr w:rsidR="00387B1C" w14:paraId="5595DA54" w14:textId="77777777" w:rsidTr="00D34787">
        <w:tc>
          <w:tcPr>
            <w:tcW w:w="2112" w:type="dxa"/>
            <w:shd w:val="clear" w:color="auto" w:fill="F2F2F2" w:themeFill="background1" w:themeFillShade="F2"/>
            <w:vAlign w:val="center"/>
          </w:tcPr>
          <w:p w14:paraId="3A164634" w14:textId="1AC828C6" w:rsidR="00387B1C" w:rsidRPr="00D63572" w:rsidRDefault="00387B1C" w:rsidP="00D34787">
            <w:pPr>
              <w:jc w:val="center"/>
              <w:rPr>
                <w:b/>
                <w:bCs/>
              </w:rPr>
            </w:pPr>
            <w:r w:rsidRPr="00D63572">
              <w:rPr>
                <w:b/>
                <w:bCs/>
              </w:rPr>
              <w:t>Identified problem</w:t>
            </w:r>
            <w:r w:rsidR="005113FA">
              <w:rPr>
                <w:b/>
                <w:bCs/>
              </w:rPr>
              <w:t xml:space="preserve"> and indicator</w:t>
            </w:r>
          </w:p>
        </w:tc>
        <w:tc>
          <w:tcPr>
            <w:tcW w:w="2113" w:type="dxa"/>
            <w:shd w:val="clear" w:color="auto" w:fill="F2F2F2" w:themeFill="background1" w:themeFillShade="F2"/>
            <w:vAlign w:val="center"/>
          </w:tcPr>
          <w:p w14:paraId="0390143B" w14:textId="1AFC5CF1" w:rsidR="00387B1C" w:rsidRPr="00D63572" w:rsidRDefault="00AC0396" w:rsidP="00D34787">
            <w:pPr>
              <w:jc w:val="center"/>
              <w:rPr>
                <w:b/>
                <w:bCs/>
              </w:rPr>
            </w:pPr>
            <w:r w:rsidRPr="00D63572">
              <w:rPr>
                <w:b/>
                <w:bCs/>
              </w:rPr>
              <w:t>Intervention</w:t>
            </w:r>
          </w:p>
        </w:tc>
        <w:tc>
          <w:tcPr>
            <w:tcW w:w="3608" w:type="dxa"/>
            <w:shd w:val="clear" w:color="auto" w:fill="F2F2F2" w:themeFill="background1" w:themeFillShade="F2"/>
            <w:vAlign w:val="center"/>
          </w:tcPr>
          <w:p w14:paraId="4964DF05" w14:textId="77777777" w:rsidR="00387B1C" w:rsidRPr="00D63572" w:rsidRDefault="00387B1C" w:rsidP="00D34787">
            <w:pPr>
              <w:jc w:val="center"/>
              <w:rPr>
                <w:b/>
                <w:bCs/>
              </w:rPr>
            </w:pPr>
            <w:r w:rsidRPr="00D63572">
              <w:rPr>
                <w:b/>
                <w:bCs/>
              </w:rPr>
              <w:t>Actions required</w:t>
            </w:r>
          </w:p>
        </w:tc>
        <w:tc>
          <w:tcPr>
            <w:tcW w:w="1882" w:type="dxa"/>
            <w:shd w:val="clear" w:color="auto" w:fill="F2F2F2" w:themeFill="background1" w:themeFillShade="F2"/>
            <w:vAlign w:val="center"/>
          </w:tcPr>
          <w:p w14:paraId="3DCC9683" w14:textId="77777777" w:rsidR="00387B1C" w:rsidRPr="00D63572" w:rsidRDefault="00387B1C" w:rsidP="00D34787">
            <w:pPr>
              <w:jc w:val="center"/>
              <w:rPr>
                <w:b/>
                <w:bCs/>
              </w:rPr>
            </w:pPr>
            <w:r w:rsidRPr="00D63572">
              <w:rPr>
                <w:b/>
                <w:bCs/>
              </w:rPr>
              <w:t>Responsible persons</w:t>
            </w:r>
          </w:p>
        </w:tc>
        <w:tc>
          <w:tcPr>
            <w:tcW w:w="4410" w:type="dxa"/>
            <w:shd w:val="clear" w:color="auto" w:fill="F2F2F2" w:themeFill="background1" w:themeFillShade="F2"/>
            <w:vAlign w:val="center"/>
          </w:tcPr>
          <w:p w14:paraId="6CB6F54E" w14:textId="77777777" w:rsidR="00387B1C" w:rsidRPr="00D63572" w:rsidRDefault="00387B1C" w:rsidP="00D34787">
            <w:pPr>
              <w:jc w:val="center"/>
              <w:rPr>
                <w:b/>
                <w:bCs/>
              </w:rPr>
            </w:pPr>
            <w:r w:rsidRPr="00D63572">
              <w:rPr>
                <w:b/>
                <w:bCs/>
              </w:rPr>
              <w:t>Feedback</w:t>
            </w:r>
          </w:p>
        </w:tc>
        <w:tc>
          <w:tcPr>
            <w:tcW w:w="1285" w:type="dxa"/>
            <w:shd w:val="clear" w:color="auto" w:fill="F2F2F2" w:themeFill="background1" w:themeFillShade="F2"/>
            <w:vAlign w:val="center"/>
          </w:tcPr>
          <w:p w14:paraId="41EDA9BF" w14:textId="77777777" w:rsidR="00387B1C" w:rsidRPr="00D63572" w:rsidRDefault="00387B1C" w:rsidP="00D34787">
            <w:pPr>
              <w:jc w:val="center"/>
              <w:rPr>
                <w:b/>
                <w:bCs/>
              </w:rPr>
            </w:pPr>
            <w:r w:rsidRPr="00D63572">
              <w:rPr>
                <w:b/>
                <w:bCs/>
              </w:rPr>
              <w:t>Completed</w:t>
            </w:r>
          </w:p>
        </w:tc>
      </w:tr>
      <w:tr w:rsidR="00387B1C" w14:paraId="4D410588" w14:textId="77777777" w:rsidTr="00D34787">
        <w:tc>
          <w:tcPr>
            <w:tcW w:w="2112" w:type="dxa"/>
            <w:vMerge w:val="restart"/>
          </w:tcPr>
          <w:p w14:paraId="70E5AF77" w14:textId="77777777" w:rsidR="00387B1C" w:rsidRDefault="00387B1C" w:rsidP="00D34787"/>
        </w:tc>
        <w:tc>
          <w:tcPr>
            <w:tcW w:w="2113" w:type="dxa"/>
            <w:vMerge w:val="restart"/>
          </w:tcPr>
          <w:p w14:paraId="36895819" w14:textId="77777777" w:rsidR="00387B1C" w:rsidRDefault="00387B1C" w:rsidP="00D34787"/>
        </w:tc>
        <w:tc>
          <w:tcPr>
            <w:tcW w:w="3608" w:type="dxa"/>
          </w:tcPr>
          <w:p w14:paraId="4E059843" w14:textId="77777777" w:rsidR="00387B1C" w:rsidRDefault="00387B1C" w:rsidP="008836FC">
            <w:pPr>
              <w:pStyle w:val="ListParagraph"/>
              <w:numPr>
                <w:ilvl w:val="0"/>
                <w:numId w:val="10"/>
              </w:numPr>
            </w:pPr>
          </w:p>
        </w:tc>
        <w:tc>
          <w:tcPr>
            <w:tcW w:w="1882" w:type="dxa"/>
          </w:tcPr>
          <w:p w14:paraId="47AF32BB" w14:textId="77777777" w:rsidR="00387B1C" w:rsidRDefault="00387B1C" w:rsidP="00D34787"/>
        </w:tc>
        <w:tc>
          <w:tcPr>
            <w:tcW w:w="4410" w:type="dxa"/>
          </w:tcPr>
          <w:p w14:paraId="273A1B75" w14:textId="77777777" w:rsidR="00387B1C" w:rsidRDefault="00387B1C" w:rsidP="00D34787"/>
        </w:tc>
        <w:tc>
          <w:tcPr>
            <w:tcW w:w="1285" w:type="dxa"/>
          </w:tcPr>
          <w:p w14:paraId="7B3C2414" w14:textId="77777777" w:rsidR="00387B1C" w:rsidRDefault="00387B1C" w:rsidP="00D34787"/>
        </w:tc>
      </w:tr>
      <w:tr w:rsidR="00387B1C" w14:paraId="2AFCCA94" w14:textId="77777777" w:rsidTr="00D34787">
        <w:tc>
          <w:tcPr>
            <w:tcW w:w="2112" w:type="dxa"/>
            <w:vMerge/>
          </w:tcPr>
          <w:p w14:paraId="527E0C65" w14:textId="77777777" w:rsidR="00387B1C" w:rsidRDefault="00387B1C" w:rsidP="00D34787"/>
        </w:tc>
        <w:tc>
          <w:tcPr>
            <w:tcW w:w="2113" w:type="dxa"/>
            <w:vMerge/>
          </w:tcPr>
          <w:p w14:paraId="48AE5E4D" w14:textId="77777777" w:rsidR="00387B1C" w:rsidRDefault="00387B1C" w:rsidP="00D34787"/>
        </w:tc>
        <w:tc>
          <w:tcPr>
            <w:tcW w:w="3608" w:type="dxa"/>
          </w:tcPr>
          <w:p w14:paraId="6464811E" w14:textId="77777777" w:rsidR="00387B1C" w:rsidRDefault="00387B1C" w:rsidP="008836FC">
            <w:pPr>
              <w:pStyle w:val="ListParagraph"/>
              <w:numPr>
                <w:ilvl w:val="0"/>
                <w:numId w:val="10"/>
              </w:numPr>
            </w:pPr>
          </w:p>
        </w:tc>
        <w:tc>
          <w:tcPr>
            <w:tcW w:w="1882" w:type="dxa"/>
          </w:tcPr>
          <w:p w14:paraId="7EBA513C" w14:textId="77777777" w:rsidR="00387B1C" w:rsidRDefault="00387B1C" w:rsidP="00D34787"/>
        </w:tc>
        <w:tc>
          <w:tcPr>
            <w:tcW w:w="4410" w:type="dxa"/>
          </w:tcPr>
          <w:p w14:paraId="4CCB55DE" w14:textId="77777777" w:rsidR="00387B1C" w:rsidRDefault="00387B1C" w:rsidP="00D34787"/>
        </w:tc>
        <w:tc>
          <w:tcPr>
            <w:tcW w:w="1285" w:type="dxa"/>
          </w:tcPr>
          <w:p w14:paraId="2FAA1538" w14:textId="77777777" w:rsidR="00387B1C" w:rsidRDefault="00387B1C" w:rsidP="00D34787"/>
        </w:tc>
      </w:tr>
      <w:tr w:rsidR="00387B1C" w14:paraId="66373B68" w14:textId="77777777" w:rsidTr="00D34787">
        <w:tc>
          <w:tcPr>
            <w:tcW w:w="2112" w:type="dxa"/>
            <w:vMerge/>
          </w:tcPr>
          <w:p w14:paraId="3EF46350" w14:textId="77777777" w:rsidR="00387B1C" w:rsidRDefault="00387B1C" w:rsidP="00D34787"/>
        </w:tc>
        <w:tc>
          <w:tcPr>
            <w:tcW w:w="2113" w:type="dxa"/>
            <w:vMerge/>
          </w:tcPr>
          <w:p w14:paraId="4092BBD8" w14:textId="77777777" w:rsidR="00387B1C" w:rsidRDefault="00387B1C" w:rsidP="00D34787"/>
        </w:tc>
        <w:tc>
          <w:tcPr>
            <w:tcW w:w="3608" w:type="dxa"/>
          </w:tcPr>
          <w:p w14:paraId="583D27C2" w14:textId="77777777" w:rsidR="00387B1C" w:rsidRDefault="00387B1C" w:rsidP="008836FC">
            <w:pPr>
              <w:pStyle w:val="ListParagraph"/>
              <w:numPr>
                <w:ilvl w:val="0"/>
                <w:numId w:val="10"/>
              </w:numPr>
            </w:pPr>
          </w:p>
        </w:tc>
        <w:tc>
          <w:tcPr>
            <w:tcW w:w="1882" w:type="dxa"/>
          </w:tcPr>
          <w:p w14:paraId="3D2B1298" w14:textId="77777777" w:rsidR="00387B1C" w:rsidRDefault="00387B1C" w:rsidP="00D34787"/>
        </w:tc>
        <w:tc>
          <w:tcPr>
            <w:tcW w:w="4410" w:type="dxa"/>
          </w:tcPr>
          <w:p w14:paraId="3875383F" w14:textId="77777777" w:rsidR="00387B1C" w:rsidRDefault="00387B1C" w:rsidP="00D34787"/>
        </w:tc>
        <w:tc>
          <w:tcPr>
            <w:tcW w:w="1285" w:type="dxa"/>
          </w:tcPr>
          <w:p w14:paraId="03FB995D" w14:textId="77777777" w:rsidR="00387B1C" w:rsidRDefault="00387B1C" w:rsidP="00D34787"/>
        </w:tc>
      </w:tr>
      <w:tr w:rsidR="00387B1C" w14:paraId="7A87AE0A" w14:textId="77777777" w:rsidTr="00D34787">
        <w:tc>
          <w:tcPr>
            <w:tcW w:w="2112" w:type="dxa"/>
            <w:vMerge/>
          </w:tcPr>
          <w:p w14:paraId="6FEEEE94" w14:textId="77777777" w:rsidR="00387B1C" w:rsidRDefault="00387B1C" w:rsidP="00D34787"/>
        </w:tc>
        <w:tc>
          <w:tcPr>
            <w:tcW w:w="2113" w:type="dxa"/>
            <w:vMerge/>
          </w:tcPr>
          <w:p w14:paraId="3C438FE3" w14:textId="77777777" w:rsidR="00387B1C" w:rsidRDefault="00387B1C" w:rsidP="00D34787"/>
        </w:tc>
        <w:tc>
          <w:tcPr>
            <w:tcW w:w="3608" w:type="dxa"/>
          </w:tcPr>
          <w:p w14:paraId="06F3D581" w14:textId="77777777" w:rsidR="00387B1C" w:rsidRDefault="00387B1C" w:rsidP="008836FC">
            <w:pPr>
              <w:pStyle w:val="ListParagraph"/>
              <w:numPr>
                <w:ilvl w:val="0"/>
                <w:numId w:val="10"/>
              </w:numPr>
            </w:pPr>
          </w:p>
        </w:tc>
        <w:tc>
          <w:tcPr>
            <w:tcW w:w="1882" w:type="dxa"/>
          </w:tcPr>
          <w:p w14:paraId="535267C4" w14:textId="77777777" w:rsidR="00387B1C" w:rsidRDefault="00387B1C" w:rsidP="00D34787"/>
        </w:tc>
        <w:tc>
          <w:tcPr>
            <w:tcW w:w="4410" w:type="dxa"/>
          </w:tcPr>
          <w:p w14:paraId="1B63A2FF" w14:textId="77777777" w:rsidR="00387B1C" w:rsidRDefault="00387B1C" w:rsidP="00D34787"/>
        </w:tc>
        <w:tc>
          <w:tcPr>
            <w:tcW w:w="1285" w:type="dxa"/>
          </w:tcPr>
          <w:p w14:paraId="5870CD7A" w14:textId="77777777" w:rsidR="00387B1C" w:rsidRDefault="00387B1C" w:rsidP="00D34787"/>
        </w:tc>
      </w:tr>
      <w:tr w:rsidR="00387B1C" w14:paraId="39F53E80" w14:textId="77777777" w:rsidTr="00D34787">
        <w:tc>
          <w:tcPr>
            <w:tcW w:w="14125" w:type="dxa"/>
            <w:gridSpan w:val="5"/>
            <w:tcBorders>
              <w:bottom w:val="single" w:sz="4" w:space="0" w:color="auto"/>
            </w:tcBorders>
            <w:vAlign w:val="center"/>
          </w:tcPr>
          <w:p w14:paraId="422CA4FA" w14:textId="628B02B5" w:rsidR="00387B1C" w:rsidRDefault="00195296" w:rsidP="00D34787">
            <w:pPr>
              <w:jc w:val="right"/>
            </w:pPr>
            <w:r>
              <w:t xml:space="preserve">Intervention </w:t>
            </w:r>
            <w:r w:rsidR="00B13E29">
              <w:t xml:space="preserve">fully </w:t>
            </w:r>
            <w:r>
              <w:t>completed</w:t>
            </w:r>
            <w:r w:rsidR="00B13E29">
              <w:t>-Date:</w:t>
            </w:r>
          </w:p>
        </w:tc>
        <w:tc>
          <w:tcPr>
            <w:tcW w:w="1285" w:type="dxa"/>
            <w:tcBorders>
              <w:bottom w:val="single" w:sz="4" w:space="0" w:color="auto"/>
            </w:tcBorders>
          </w:tcPr>
          <w:p w14:paraId="45C1E183" w14:textId="77777777" w:rsidR="00387B1C" w:rsidRDefault="00387B1C" w:rsidP="00D34787"/>
        </w:tc>
      </w:tr>
      <w:tr w:rsidR="00387B1C" w14:paraId="41DCA62C" w14:textId="77777777" w:rsidTr="00D34787">
        <w:tc>
          <w:tcPr>
            <w:tcW w:w="14125" w:type="dxa"/>
            <w:gridSpan w:val="5"/>
            <w:tcBorders>
              <w:bottom w:val="single" w:sz="12" w:space="0" w:color="auto"/>
            </w:tcBorders>
            <w:vAlign w:val="center"/>
          </w:tcPr>
          <w:p w14:paraId="106B7B29" w14:textId="3C208BF3" w:rsidR="00387B1C" w:rsidRDefault="00387B1C" w:rsidP="00D34787">
            <w:pPr>
              <w:jc w:val="right"/>
            </w:pPr>
            <w:r>
              <w:t>Problem resolved</w:t>
            </w:r>
            <w:r w:rsidR="00B13E29">
              <w:t>-Date:</w:t>
            </w:r>
          </w:p>
        </w:tc>
        <w:tc>
          <w:tcPr>
            <w:tcW w:w="1285" w:type="dxa"/>
            <w:tcBorders>
              <w:bottom w:val="single" w:sz="12" w:space="0" w:color="auto"/>
            </w:tcBorders>
          </w:tcPr>
          <w:p w14:paraId="06609263" w14:textId="77777777" w:rsidR="00387B1C" w:rsidRDefault="00387B1C" w:rsidP="00D34787"/>
        </w:tc>
      </w:tr>
      <w:tr w:rsidR="00387B1C" w14:paraId="5F9D6D57" w14:textId="77777777" w:rsidTr="00D34787">
        <w:tc>
          <w:tcPr>
            <w:tcW w:w="2112" w:type="dxa"/>
            <w:vMerge w:val="restart"/>
            <w:tcBorders>
              <w:top w:val="single" w:sz="12" w:space="0" w:color="auto"/>
            </w:tcBorders>
          </w:tcPr>
          <w:p w14:paraId="48DFC764" w14:textId="77777777" w:rsidR="00387B1C" w:rsidRDefault="00387B1C" w:rsidP="00D34787"/>
        </w:tc>
        <w:tc>
          <w:tcPr>
            <w:tcW w:w="2113" w:type="dxa"/>
            <w:vMerge w:val="restart"/>
            <w:tcBorders>
              <w:top w:val="single" w:sz="12" w:space="0" w:color="auto"/>
            </w:tcBorders>
          </w:tcPr>
          <w:p w14:paraId="4BF12643" w14:textId="77777777" w:rsidR="00387B1C" w:rsidRDefault="00387B1C" w:rsidP="00D34787"/>
        </w:tc>
        <w:tc>
          <w:tcPr>
            <w:tcW w:w="3608" w:type="dxa"/>
            <w:tcBorders>
              <w:top w:val="single" w:sz="12" w:space="0" w:color="auto"/>
            </w:tcBorders>
          </w:tcPr>
          <w:p w14:paraId="7D55B77F" w14:textId="77777777" w:rsidR="00387B1C" w:rsidRDefault="00387B1C" w:rsidP="008836FC">
            <w:pPr>
              <w:pStyle w:val="ListParagraph"/>
              <w:numPr>
                <w:ilvl w:val="0"/>
                <w:numId w:val="12"/>
              </w:numPr>
            </w:pPr>
          </w:p>
        </w:tc>
        <w:tc>
          <w:tcPr>
            <w:tcW w:w="1882" w:type="dxa"/>
            <w:tcBorders>
              <w:top w:val="single" w:sz="12" w:space="0" w:color="auto"/>
            </w:tcBorders>
          </w:tcPr>
          <w:p w14:paraId="5C6D7733" w14:textId="77777777" w:rsidR="00387B1C" w:rsidRDefault="00387B1C" w:rsidP="00D34787"/>
        </w:tc>
        <w:tc>
          <w:tcPr>
            <w:tcW w:w="4410" w:type="dxa"/>
            <w:tcBorders>
              <w:top w:val="single" w:sz="12" w:space="0" w:color="auto"/>
            </w:tcBorders>
          </w:tcPr>
          <w:p w14:paraId="6E82C74D" w14:textId="77777777" w:rsidR="00387B1C" w:rsidRDefault="00387B1C" w:rsidP="00D34787"/>
        </w:tc>
        <w:tc>
          <w:tcPr>
            <w:tcW w:w="1285" w:type="dxa"/>
            <w:tcBorders>
              <w:top w:val="single" w:sz="12" w:space="0" w:color="auto"/>
            </w:tcBorders>
          </w:tcPr>
          <w:p w14:paraId="2A24C4C4" w14:textId="77777777" w:rsidR="00387B1C" w:rsidRDefault="00387B1C" w:rsidP="00D34787"/>
        </w:tc>
      </w:tr>
      <w:tr w:rsidR="00387B1C" w14:paraId="3B3F3800" w14:textId="77777777" w:rsidTr="00D34787">
        <w:tc>
          <w:tcPr>
            <w:tcW w:w="2112" w:type="dxa"/>
            <w:vMerge/>
          </w:tcPr>
          <w:p w14:paraId="35789027" w14:textId="77777777" w:rsidR="00387B1C" w:rsidRDefault="00387B1C" w:rsidP="00D34787"/>
        </w:tc>
        <w:tc>
          <w:tcPr>
            <w:tcW w:w="2113" w:type="dxa"/>
            <w:vMerge/>
          </w:tcPr>
          <w:p w14:paraId="6D3EF112" w14:textId="77777777" w:rsidR="00387B1C" w:rsidRDefault="00387B1C" w:rsidP="00D34787"/>
        </w:tc>
        <w:tc>
          <w:tcPr>
            <w:tcW w:w="3608" w:type="dxa"/>
          </w:tcPr>
          <w:p w14:paraId="22B335A1" w14:textId="77777777" w:rsidR="00387B1C" w:rsidRDefault="00387B1C" w:rsidP="008836FC">
            <w:pPr>
              <w:pStyle w:val="ListParagraph"/>
              <w:numPr>
                <w:ilvl w:val="0"/>
                <w:numId w:val="12"/>
              </w:numPr>
            </w:pPr>
          </w:p>
        </w:tc>
        <w:tc>
          <w:tcPr>
            <w:tcW w:w="1882" w:type="dxa"/>
          </w:tcPr>
          <w:p w14:paraId="501D1F27" w14:textId="77777777" w:rsidR="00387B1C" w:rsidRDefault="00387B1C" w:rsidP="00D34787"/>
        </w:tc>
        <w:tc>
          <w:tcPr>
            <w:tcW w:w="4410" w:type="dxa"/>
          </w:tcPr>
          <w:p w14:paraId="084107D1" w14:textId="77777777" w:rsidR="00387B1C" w:rsidRDefault="00387B1C" w:rsidP="00D34787"/>
        </w:tc>
        <w:tc>
          <w:tcPr>
            <w:tcW w:w="1285" w:type="dxa"/>
          </w:tcPr>
          <w:p w14:paraId="41D59EF0" w14:textId="77777777" w:rsidR="00387B1C" w:rsidRDefault="00387B1C" w:rsidP="00D34787"/>
        </w:tc>
      </w:tr>
      <w:tr w:rsidR="00387B1C" w14:paraId="1EEAD03C" w14:textId="77777777" w:rsidTr="00D34787">
        <w:tc>
          <w:tcPr>
            <w:tcW w:w="2112" w:type="dxa"/>
            <w:vMerge/>
          </w:tcPr>
          <w:p w14:paraId="0354378A" w14:textId="77777777" w:rsidR="00387B1C" w:rsidRDefault="00387B1C" w:rsidP="00D34787"/>
        </w:tc>
        <w:tc>
          <w:tcPr>
            <w:tcW w:w="2113" w:type="dxa"/>
            <w:vMerge/>
          </w:tcPr>
          <w:p w14:paraId="50E34CF3" w14:textId="77777777" w:rsidR="00387B1C" w:rsidRDefault="00387B1C" w:rsidP="00D34787"/>
        </w:tc>
        <w:tc>
          <w:tcPr>
            <w:tcW w:w="3608" w:type="dxa"/>
          </w:tcPr>
          <w:p w14:paraId="3B0BD960" w14:textId="77777777" w:rsidR="00387B1C" w:rsidRDefault="00387B1C" w:rsidP="008836FC">
            <w:pPr>
              <w:pStyle w:val="ListParagraph"/>
              <w:numPr>
                <w:ilvl w:val="0"/>
                <w:numId w:val="12"/>
              </w:numPr>
            </w:pPr>
          </w:p>
        </w:tc>
        <w:tc>
          <w:tcPr>
            <w:tcW w:w="1882" w:type="dxa"/>
          </w:tcPr>
          <w:p w14:paraId="509F1336" w14:textId="77777777" w:rsidR="00387B1C" w:rsidRDefault="00387B1C" w:rsidP="00D34787"/>
        </w:tc>
        <w:tc>
          <w:tcPr>
            <w:tcW w:w="4410" w:type="dxa"/>
          </w:tcPr>
          <w:p w14:paraId="01B0E892" w14:textId="77777777" w:rsidR="00387B1C" w:rsidRDefault="00387B1C" w:rsidP="00D34787"/>
        </w:tc>
        <w:tc>
          <w:tcPr>
            <w:tcW w:w="1285" w:type="dxa"/>
          </w:tcPr>
          <w:p w14:paraId="7AD6D65E" w14:textId="77777777" w:rsidR="00387B1C" w:rsidRDefault="00387B1C" w:rsidP="00D34787"/>
        </w:tc>
      </w:tr>
      <w:tr w:rsidR="00387B1C" w14:paraId="7377378F" w14:textId="77777777" w:rsidTr="00D34787">
        <w:tc>
          <w:tcPr>
            <w:tcW w:w="2112" w:type="dxa"/>
            <w:vMerge/>
          </w:tcPr>
          <w:p w14:paraId="31435069" w14:textId="77777777" w:rsidR="00387B1C" w:rsidRDefault="00387B1C" w:rsidP="00D34787"/>
        </w:tc>
        <w:tc>
          <w:tcPr>
            <w:tcW w:w="2113" w:type="dxa"/>
            <w:vMerge/>
          </w:tcPr>
          <w:p w14:paraId="7E7091F9" w14:textId="77777777" w:rsidR="00387B1C" w:rsidRDefault="00387B1C" w:rsidP="00D34787"/>
        </w:tc>
        <w:tc>
          <w:tcPr>
            <w:tcW w:w="3608" w:type="dxa"/>
          </w:tcPr>
          <w:p w14:paraId="3F9D08C0" w14:textId="77777777" w:rsidR="00387B1C" w:rsidRDefault="00387B1C" w:rsidP="008836FC">
            <w:pPr>
              <w:pStyle w:val="ListParagraph"/>
              <w:numPr>
                <w:ilvl w:val="0"/>
                <w:numId w:val="12"/>
              </w:numPr>
            </w:pPr>
          </w:p>
        </w:tc>
        <w:tc>
          <w:tcPr>
            <w:tcW w:w="1882" w:type="dxa"/>
          </w:tcPr>
          <w:p w14:paraId="06657B01" w14:textId="77777777" w:rsidR="00387B1C" w:rsidRDefault="00387B1C" w:rsidP="00D34787"/>
        </w:tc>
        <w:tc>
          <w:tcPr>
            <w:tcW w:w="4410" w:type="dxa"/>
          </w:tcPr>
          <w:p w14:paraId="7E2C9340" w14:textId="77777777" w:rsidR="00387B1C" w:rsidRDefault="00387B1C" w:rsidP="00D34787"/>
        </w:tc>
        <w:tc>
          <w:tcPr>
            <w:tcW w:w="1285" w:type="dxa"/>
          </w:tcPr>
          <w:p w14:paraId="0F19FFCE" w14:textId="77777777" w:rsidR="00387B1C" w:rsidRDefault="00387B1C" w:rsidP="00D34787"/>
        </w:tc>
      </w:tr>
      <w:tr w:rsidR="00B13E29" w14:paraId="4D092C3F" w14:textId="77777777" w:rsidTr="00D34787">
        <w:tc>
          <w:tcPr>
            <w:tcW w:w="14125" w:type="dxa"/>
            <w:gridSpan w:val="5"/>
            <w:tcBorders>
              <w:bottom w:val="single" w:sz="4" w:space="0" w:color="auto"/>
            </w:tcBorders>
            <w:vAlign w:val="center"/>
          </w:tcPr>
          <w:p w14:paraId="3F9B4BDB" w14:textId="34F42662" w:rsidR="00B13E29" w:rsidRDefault="00B13E29" w:rsidP="00B13E29">
            <w:pPr>
              <w:jc w:val="right"/>
            </w:pPr>
            <w:r>
              <w:t>Intervention fully completed-Date:</w:t>
            </w:r>
          </w:p>
        </w:tc>
        <w:tc>
          <w:tcPr>
            <w:tcW w:w="1285" w:type="dxa"/>
            <w:tcBorders>
              <w:bottom w:val="single" w:sz="4" w:space="0" w:color="auto"/>
            </w:tcBorders>
          </w:tcPr>
          <w:p w14:paraId="43B9E168" w14:textId="77777777" w:rsidR="00B13E29" w:rsidRDefault="00B13E29" w:rsidP="00B13E29"/>
        </w:tc>
      </w:tr>
      <w:tr w:rsidR="00B13E29" w14:paraId="2CC6C1B1" w14:textId="77777777" w:rsidTr="00D34787">
        <w:tc>
          <w:tcPr>
            <w:tcW w:w="14125" w:type="dxa"/>
            <w:gridSpan w:val="5"/>
            <w:tcBorders>
              <w:bottom w:val="single" w:sz="12" w:space="0" w:color="auto"/>
            </w:tcBorders>
            <w:vAlign w:val="center"/>
          </w:tcPr>
          <w:p w14:paraId="73F34214" w14:textId="39177182" w:rsidR="00B13E29" w:rsidRDefault="00B13E29" w:rsidP="00B13E29">
            <w:pPr>
              <w:jc w:val="right"/>
            </w:pPr>
            <w:r>
              <w:t>Problem resolved-Date:</w:t>
            </w:r>
          </w:p>
        </w:tc>
        <w:tc>
          <w:tcPr>
            <w:tcW w:w="1285" w:type="dxa"/>
            <w:tcBorders>
              <w:bottom w:val="single" w:sz="12" w:space="0" w:color="auto"/>
            </w:tcBorders>
          </w:tcPr>
          <w:p w14:paraId="563AE742" w14:textId="77777777" w:rsidR="00B13E29" w:rsidRDefault="00B13E29" w:rsidP="00B13E29"/>
        </w:tc>
      </w:tr>
    </w:tbl>
    <w:p w14:paraId="2ED6A4BE" w14:textId="77777777" w:rsidR="00895DF4" w:rsidRDefault="00895DF4" w:rsidP="00C21126">
      <w:pPr>
        <w:rPr>
          <w:b/>
          <w:sz w:val="24"/>
          <w:szCs w:val="24"/>
        </w:rPr>
      </w:pPr>
    </w:p>
    <w:p w14:paraId="30C74E32" w14:textId="77777777" w:rsidR="00387B1C" w:rsidRDefault="00387B1C" w:rsidP="00C21126">
      <w:pPr>
        <w:rPr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12"/>
        <w:gridCol w:w="2113"/>
        <w:gridCol w:w="3608"/>
        <w:gridCol w:w="1882"/>
        <w:gridCol w:w="4410"/>
        <w:gridCol w:w="1285"/>
      </w:tblGrid>
      <w:tr w:rsidR="00387B1C" w14:paraId="19E96A28" w14:textId="77777777" w:rsidTr="00D34787">
        <w:tc>
          <w:tcPr>
            <w:tcW w:w="15410" w:type="dxa"/>
            <w:gridSpan w:val="6"/>
            <w:shd w:val="clear" w:color="auto" w:fill="D9D9D9" w:themeFill="background1" w:themeFillShade="D9"/>
            <w:vAlign w:val="center"/>
          </w:tcPr>
          <w:p w14:paraId="412B740D" w14:textId="77777777" w:rsidR="00387B1C" w:rsidRPr="005113FA" w:rsidRDefault="00387B1C" w:rsidP="005113FA">
            <w:pPr>
              <w:pStyle w:val="ListParagraph"/>
              <w:numPr>
                <w:ilvl w:val="0"/>
                <w:numId w:val="17"/>
              </w:numPr>
              <w:ind w:left="340" w:hanging="340"/>
            </w:pPr>
            <w:r w:rsidRPr="00FC78AC">
              <w:rPr>
                <w:b/>
                <w:sz w:val="24"/>
                <w:szCs w:val="24"/>
              </w:rPr>
              <w:t>PRIORITISED ACTIONS</w:t>
            </w:r>
            <w:r w:rsidR="00AC1973" w:rsidRPr="00FC78AC">
              <w:rPr>
                <w:b/>
                <w:sz w:val="24"/>
                <w:szCs w:val="24"/>
              </w:rPr>
              <w:t>/ REDRESS</w:t>
            </w:r>
            <w:r w:rsidRPr="00FC78AC">
              <w:rPr>
                <w:b/>
                <w:sz w:val="24"/>
                <w:szCs w:val="24"/>
              </w:rPr>
              <w:t xml:space="preserve"> FOR THIS QUARTER:</w:t>
            </w:r>
          </w:p>
          <w:p w14:paraId="690FB040" w14:textId="3B0FE5EC" w:rsidR="005113FA" w:rsidRDefault="005113FA" w:rsidP="005113FA">
            <w:r w:rsidRPr="005113FA">
              <w:rPr>
                <w:sz w:val="20"/>
                <w:szCs w:val="20"/>
              </w:rPr>
              <w:t>Please link the problem that you have prioritised to the outcome indicator it impacts.</w:t>
            </w:r>
          </w:p>
        </w:tc>
      </w:tr>
      <w:tr w:rsidR="00387B1C" w14:paraId="37404931" w14:textId="77777777" w:rsidTr="00D34787">
        <w:tc>
          <w:tcPr>
            <w:tcW w:w="2112" w:type="dxa"/>
            <w:shd w:val="clear" w:color="auto" w:fill="F2F2F2" w:themeFill="background1" w:themeFillShade="F2"/>
            <w:vAlign w:val="center"/>
          </w:tcPr>
          <w:p w14:paraId="2A9A5161" w14:textId="4AC8BB55" w:rsidR="00387B1C" w:rsidRPr="00D63572" w:rsidRDefault="00DC0F53" w:rsidP="00D34787">
            <w:pPr>
              <w:jc w:val="center"/>
              <w:rPr>
                <w:b/>
                <w:bCs/>
              </w:rPr>
            </w:pPr>
            <w:r w:rsidRPr="00D63572">
              <w:rPr>
                <w:b/>
                <w:bCs/>
              </w:rPr>
              <w:t>Identified problem</w:t>
            </w:r>
            <w:r>
              <w:rPr>
                <w:b/>
                <w:bCs/>
              </w:rPr>
              <w:t xml:space="preserve"> and indicator</w:t>
            </w:r>
          </w:p>
        </w:tc>
        <w:tc>
          <w:tcPr>
            <w:tcW w:w="2113" w:type="dxa"/>
            <w:shd w:val="clear" w:color="auto" w:fill="F2F2F2" w:themeFill="background1" w:themeFillShade="F2"/>
            <w:vAlign w:val="center"/>
          </w:tcPr>
          <w:p w14:paraId="7D30CFB3" w14:textId="58153040" w:rsidR="00387B1C" w:rsidRPr="00D63572" w:rsidRDefault="00AC0396" w:rsidP="00D34787">
            <w:pPr>
              <w:jc w:val="center"/>
              <w:rPr>
                <w:b/>
                <w:bCs/>
              </w:rPr>
            </w:pPr>
            <w:r w:rsidRPr="00D63572">
              <w:rPr>
                <w:b/>
                <w:bCs/>
              </w:rPr>
              <w:t>Intervention</w:t>
            </w:r>
          </w:p>
        </w:tc>
        <w:tc>
          <w:tcPr>
            <w:tcW w:w="3608" w:type="dxa"/>
            <w:shd w:val="clear" w:color="auto" w:fill="F2F2F2" w:themeFill="background1" w:themeFillShade="F2"/>
            <w:vAlign w:val="center"/>
          </w:tcPr>
          <w:p w14:paraId="549D0195" w14:textId="77777777" w:rsidR="00387B1C" w:rsidRPr="00D63572" w:rsidRDefault="00387B1C" w:rsidP="00D34787">
            <w:pPr>
              <w:jc w:val="center"/>
              <w:rPr>
                <w:b/>
                <w:bCs/>
              </w:rPr>
            </w:pPr>
            <w:r w:rsidRPr="00D63572">
              <w:rPr>
                <w:b/>
                <w:bCs/>
              </w:rPr>
              <w:t>Actions required</w:t>
            </w:r>
          </w:p>
        </w:tc>
        <w:tc>
          <w:tcPr>
            <w:tcW w:w="1882" w:type="dxa"/>
            <w:shd w:val="clear" w:color="auto" w:fill="F2F2F2" w:themeFill="background1" w:themeFillShade="F2"/>
            <w:vAlign w:val="center"/>
          </w:tcPr>
          <w:p w14:paraId="26529F33" w14:textId="77777777" w:rsidR="00387B1C" w:rsidRPr="00D63572" w:rsidRDefault="00387B1C" w:rsidP="00D34787">
            <w:pPr>
              <w:jc w:val="center"/>
              <w:rPr>
                <w:b/>
                <w:bCs/>
              </w:rPr>
            </w:pPr>
            <w:r w:rsidRPr="00D63572">
              <w:rPr>
                <w:b/>
                <w:bCs/>
              </w:rPr>
              <w:t>Responsible persons</w:t>
            </w:r>
          </w:p>
        </w:tc>
        <w:tc>
          <w:tcPr>
            <w:tcW w:w="4410" w:type="dxa"/>
            <w:shd w:val="clear" w:color="auto" w:fill="F2F2F2" w:themeFill="background1" w:themeFillShade="F2"/>
            <w:vAlign w:val="center"/>
          </w:tcPr>
          <w:p w14:paraId="4AB23AD9" w14:textId="77777777" w:rsidR="00387B1C" w:rsidRPr="00D63572" w:rsidRDefault="00387B1C" w:rsidP="00D34787">
            <w:pPr>
              <w:jc w:val="center"/>
              <w:rPr>
                <w:b/>
                <w:bCs/>
              </w:rPr>
            </w:pPr>
            <w:r w:rsidRPr="00D63572">
              <w:rPr>
                <w:b/>
                <w:bCs/>
              </w:rPr>
              <w:t>Feedback</w:t>
            </w:r>
          </w:p>
        </w:tc>
        <w:tc>
          <w:tcPr>
            <w:tcW w:w="1285" w:type="dxa"/>
            <w:shd w:val="clear" w:color="auto" w:fill="F2F2F2" w:themeFill="background1" w:themeFillShade="F2"/>
            <w:vAlign w:val="center"/>
          </w:tcPr>
          <w:p w14:paraId="32887013" w14:textId="77777777" w:rsidR="00387B1C" w:rsidRPr="00D63572" w:rsidRDefault="00387B1C" w:rsidP="00D34787">
            <w:pPr>
              <w:jc w:val="center"/>
              <w:rPr>
                <w:b/>
                <w:bCs/>
              </w:rPr>
            </w:pPr>
            <w:r w:rsidRPr="00D63572">
              <w:rPr>
                <w:b/>
                <w:bCs/>
              </w:rPr>
              <w:t>Completed</w:t>
            </w:r>
          </w:p>
        </w:tc>
      </w:tr>
      <w:tr w:rsidR="00387B1C" w14:paraId="11CF9237" w14:textId="77777777" w:rsidTr="00D34787">
        <w:tc>
          <w:tcPr>
            <w:tcW w:w="2112" w:type="dxa"/>
            <w:vMerge w:val="restart"/>
          </w:tcPr>
          <w:p w14:paraId="3844B0CC" w14:textId="77777777" w:rsidR="00387B1C" w:rsidRDefault="00387B1C" w:rsidP="00D34787"/>
        </w:tc>
        <w:tc>
          <w:tcPr>
            <w:tcW w:w="2113" w:type="dxa"/>
            <w:vMerge w:val="restart"/>
          </w:tcPr>
          <w:p w14:paraId="3E3F4D56" w14:textId="77777777" w:rsidR="00387B1C" w:rsidRDefault="00387B1C" w:rsidP="00D34787"/>
        </w:tc>
        <w:tc>
          <w:tcPr>
            <w:tcW w:w="3608" w:type="dxa"/>
          </w:tcPr>
          <w:p w14:paraId="1D86C42C" w14:textId="77777777" w:rsidR="00387B1C" w:rsidRDefault="00387B1C" w:rsidP="00066888">
            <w:pPr>
              <w:pStyle w:val="ListParagraph"/>
              <w:numPr>
                <w:ilvl w:val="0"/>
                <w:numId w:val="13"/>
              </w:numPr>
            </w:pPr>
          </w:p>
        </w:tc>
        <w:tc>
          <w:tcPr>
            <w:tcW w:w="1882" w:type="dxa"/>
          </w:tcPr>
          <w:p w14:paraId="56207CFD" w14:textId="77777777" w:rsidR="00387B1C" w:rsidRDefault="00387B1C" w:rsidP="00D34787"/>
        </w:tc>
        <w:tc>
          <w:tcPr>
            <w:tcW w:w="4410" w:type="dxa"/>
          </w:tcPr>
          <w:p w14:paraId="3767C7CF" w14:textId="77777777" w:rsidR="00387B1C" w:rsidRDefault="00387B1C" w:rsidP="00D34787"/>
        </w:tc>
        <w:tc>
          <w:tcPr>
            <w:tcW w:w="1285" w:type="dxa"/>
          </w:tcPr>
          <w:p w14:paraId="23691822" w14:textId="77777777" w:rsidR="00387B1C" w:rsidRDefault="00387B1C" w:rsidP="00D34787"/>
        </w:tc>
      </w:tr>
      <w:tr w:rsidR="00387B1C" w14:paraId="03661B1C" w14:textId="77777777" w:rsidTr="00D34787">
        <w:tc>
          <w:tcPr>
            <w:tcW w:w="2112" w:type="dxa"/>
            <w:vMerge/>
          </w:tcPr>
          <w:p w14:paraId="632914DB" w14:textId="77777777" w:rsidR="00387B1C" w:rsidRDefault="00387B1C" w:rsidP="00D34787"/>
        </w:tc>
        <w:tc>
          <w:tcPr>
            <w:tcW w:w="2113" w:type="dxa"/>
            <w:vMerge/>
          </w:tcPr>
          <w:p w14:paraId="3A11FD56" w14:textId="77777777" w:rsidR="00387B1C" w:rsidRDefault="00387B1C" w:rsidP="00D34787"/>
        </w:tc>
        <w:tc>
          <w:tcPr>
            <w:tcW w:w="3608" w:type="dxa"/>
          </w:tcPr>
          <w:p w14:paraId="5F3095AC" w14:textId="77777777" w:rsidR="00387B1C" w:rsidRDefault="00387B1C" w:rsidP="00066888">
            <w:pPr>
              <w:pStyle w:val="ListParagraph"/>
              <w:numPr>
                <w:ilvl w:val="0"/>
                <w:numId w:val="13"/>
              </w:numPr>
            </w:pPr>
          </w:p>
        </w:tc>
        <w:tc>
          <w:tcPr>
            <w:tcW w:w="1882" w:type="dxa"/>
          </w:tcPr>
          <w:p w14:paraId="65EAC19F" w14:textId="77777777" w:rsidR="00387B1C" w:rsidRDefault="00387B1C" w:rsidP="00D34787"/>
        </w:tc>
        <w:tc>
          <w:tcPr>
            <w:tcW w:w="4410" w:type="dxa"/>
          </w:tcPr>
          <w:p w14:paraId="7A12DE4E" w14:textId="77777777" w:rsidR="00387B1C" w:rsidRDefault="00387B1C" w:rsidP="00D34787"/>
        </w:tc>
        <w:tc>
          <w:tcPr>
            <w:tcW w:w="1285" w:type="dxa"/>
          </w:tcPr>
          <w:p w14:paraId="40E7459B" w14:textId="77777777" w:rsidR="00387B1C" w:rsidRDefault="00387B1C" w:rsidP="00D34787"/>
        </w:tc>
      </w:tr>
      <w:tr w:rsidR="00387B1C" w14:paraId="0C344733" w14:textId="77777777" w:rsidTr="00D34787">
        <w:tc>
          <w:tcPr>
            <w:tcW w:w="2112" w:type="dxa"/>
            <w:vMerge/>
          </w:tcPr>
          <w:p w14:paraId="7F2AC5CD" w14:textId="77777777" w:rsidR="00387B1C" w:rsidRDefault="00387B1C" w:rsidP="00D34787"/>
        </w:tc>
        <w:tc>
          <w:tcPr>
            <w:tcW w:w="2113" w:type="dxa"/>
            <w:vMerge/>
          </w:tcPr>
          <w:p w14:paraId="26F3585D" w14:textId="77777777" w:rsidR="00387B1C" w:rsidRDefault="00387B1C" w:rsidP="00D34787"/>
        </w:tc>
        <w:tc>
          <w:tcPr>
            <w:tcW w:w="3608" w:type="dxa"/>
          </w:tcPr>
          <w:p w14:paraId="6091AA3F" w14:textId="77777777" w:rsidR="00387B1C" w:rsidRDefault="00387B1C" w:rsidP="00066888">
            <w:pPr>
              <w:pStyle w:val="ListParagraph"/>
              <w:numPr>
                <w:ilvl w:val="0"/>
                <w:numId w:val="13"/>
              </w:numPr>
            </w:pPr>
          </w:p>
        </w:tc>
        <w:tc>
          <w:tcPr>
            <w:tcW w:w="1882" w:type="dxa"/>
          </w:tcPr>
          <w:p w14:paraId="4F3D1125" w14:textId="77777777" w:rsidR="00387B1C" w:rsidRDefault="00387B1C" w:rsidP="00D34787"/>
        </w:tc>
        <w:tc>
          <w:tcPr>
            <w:tcW w:w="4410" w:type="dxa"/>
          </w:tcPr>
          <w:p w14:paraId="74C7A59C" w14:textId="77777777" w:rsidR="00387B1C" w:rsidRDefault="00387B1C" w:rsidP="00D34787"/>
        </w:tc>
        <w:tc>
          <w:tcPr>
            <w:tcW w:w="1285" w:type="dxa"/>
          </w:tcPr>
          <w:p w14:paraId="2A294477" w14:textId="77777777" w:rsidR="00387B1C" w:rsidRDefault="00387B1C" w:rsidP="00D34787"/>
        </w:tc>
      </w:tr>
      <w:tr w:rsidR="00387B1C" w14:paraId="5D07947D" w14:textId="77777777" w:rsidTr="00D34787">
        <w:tc>
          <w:tcPr>
            <w:tcW w:w="2112" w:type="dxa"/>
            <w:vMerge/>
          </w:tcPr>
          <w:p w14:paraId="4C9C2B52" w14:textId="77777777" w:rsidR="00387B1C" w:rsidRDefault="00387B1C" w:rsidP="00D34787"/>
        </w:tc>
        <w:tc>
          <w:tcPr>
            <w:tcW w:w="2113" w:type="dxa"/>
            <w:vMerge/>
          </w:tcPr>
          <w:p w14:paraId="1E36C0AF" w14:textId="77777777" w:rsidR="00387B1C" w:rsidRDefault="00387B1C" w:rsidP="00D34787"/>
        </w:tc>
        <w:tc>
          <w:tcPr>
            <w:tcW w:w="3608" w:type="dxa"/>
          </w:tcPr>
          <w:p w14:paraId="358AAF86" w14:textId="77777777" w:rsidR="00387B1C" w:rsidRDefault="00387B1C" w:rsidP="00066888">
            <w:pPr>
              <w:pStyle w:val="ListParagraph"/>
              <w:numPr>
                <w:ilvl w:val="0"/>
                <w:numId w:val="13"/>
              </w:numPr>
            </w:pPr>
          </w:p>
        </w:tc>
        <w:tc>
          <w:tcPr>
            <w:tcW w:w="1882" w:type="dxa"/>
          </w:tcPr>
          <w:p w14:paraId="247C7921" w14:textId="77777777" w:rsidR="00387B1C" w:rsidRDefault="00387B1C" w:rsidP="00D34787"/>
        </w:tc>
        <w:tc>
          <w:tcPr>
            <w:tcW w:w="4410" w:type="dxa"/>
          </w:tcPr>
          <w:p w14:paraId="563FAB79" w14:textId="77777777" w:rsidR="00387B1C" w:rsidRDefault="00387B1C" w:rsidP="00D34787"/>
        </w:tc>
        <w:tc>
          <w:tcPr>
            <w:tcW w:w="1285" w:type="dxa"/>
          </w:tcPr>
          <w:p w14:paraId="63A21B8B" w14:textId="77777777" w:rsidR="00387B1C" w:rsidRDefault="00387B1C" w:rsidP="00D34787"/>
        </w:tc>
      </w:tr>
      <w:tr w:rsidR="001A1D35" w14:paraId="523CACEF" w14:textId="77777777" w:rsidTr="00D34787">
        <w:tc>
          <w:tcPr>
            <w:tcW w:w="14125" w:type="dxa"/>
            <w:gridSpan w:val="5"/>
            <w:tcBorders>
              <w:bottom w:val="single" w:sz="4" w:space="0" w:color="auto"/>
            </w:tcBorders>
            <w:vAlign w:val="center"/>
          </w:tcPr>
          <w:p w14:paraId="06D855F5" w14:textId="6F9BE495" w:rsidR="001A1D35" w:rsidRPr="00F04B52" w:rsidRDefault="001A1D35" w:rsidP="001A1D35">
            <w:pPr>
              <w:jc w:val="right"/>
              <w:rPr>
                <w:b/>
                <w:bCs/>
              </w:rPr>
            </w:pPr>
            <w:r w:rsidRPr="00F04B52">
              <w:rPr>
                <w:b/>
                <w:bCs/>
              </w:rPr>
              <w:t>Intervention fully completed-Date:</w:t>
            </w:r>
          </w:p>
        </w:tc>
        <w:tc>
          <w:tcPr>
            <w:tcW w:w="1285" w:type="dxa"/>
            <w:tcBorders>
              <w:bottom w:val="single" w:sz="4" w:space="0" w:color="auto"/>
            </w:tcBorders>
          </w:tcPr>
          <w:p w14:paraId="3466439D" w14:textId="77777777" w:rsidR="001A1D35" w:rsidRDefault="001A1D35" w:rsidP="001A1D35"/>
        </w:tc>
      </w:tr>
      <w:tr w:rsidR="001A1D35" w14:paraId="0D1E1573" w14:textId="77777777" w:rsidTr="00D34787">
        <w:tc>
          <w:tcPr>
            <w:tcW w:w="14125" w:type="dxa"/>
            <w:gridSpan w:val="5"/>
            <w:tcBorders>
              <w:bottom w:val="single" w:sz="12" w:space="0" w:color="auto"/>
            </w:tcBorders>
            <w:vAlign w:val="center"/>
          </w:tcPr>
          <w:p w14:paraId="7CC330ED" w14:textId="0635E3B0" w:rsidR="001A1D35" w:rsidRPr="00F04B52" w:rsidRDefault="001A1D35" w:rsidP="001A1D35">
            <w:pPr>
              <w:jc w:val="right"/>
              <w:rPr>
                <w:b/>
                <w:bCs/>
              </w:rPr>
            </w:pPr>
            <w:r w:rsidRPr="00F04B52">
              <w:rPr>
                <w:b/>
                <w:bCs/>
              </w:rPr>
              <w:t>Problem resolved-Date:</w:t>
            </w:r>
          </w:p>
        </w:tc>
        <w:tc>
          <w:tcPr>
            <w:tcW w:w="1285" w:type="dxa"/>
            <w:tcBorders>
              <w:bottom w:val="single" w:sz="12" w:space="0" w:color="auto"/>
            </w:tcBorders>
          </w:tcPr>
          <w:p w14:paraId="6738E7B6" w14:textId="77777777" w:rsidR="001A1D35" w:rsidRDefault="001A1D35" w:rsidP="001A1D35"/>
        </w:tc>
      </w:tr>
      <w:tr w:rsidR="00387B1C" w14:paraId="76DB3FBC" w14:textId="77777777" w:rsidTr="00D34787">
        <w:tc>
          <w:tcPr>
            <w:tcW w:w="2112" w:type="dxa"/>
            <w:vMerge w:val="restart"/>
            <w:tcBorders>
              <w:top w:val="single" w:sz="12" w:space="0" w:color="auto"/>
            </w:tcBorders>
          </w:tcPr>
          <w:p w14:paraId="56299892" w14:textId="77777777" w:rsidR="00387B1C" w:rsidRDefault="00387B1C" w:rsidP="00D34787"/>
        </w:tc>
        <w:tc>
          <w:tcPr>
            <w:tcW w:w="2113" w:type="dxa"/>
            <w:vMerge w:val="restart"/>
            <w:tcBorders>
              <w:top w:val="single" w:sz="12" w:space="0" w:color="auto"/>
            </w:tcBorders>
          </w:tcPr>
          <w:p w14:paraId="14CEF0EF" w14:textId="77777777" w:rsidR="00387B1C" w:rsidRDefault="00387B1C" w:rsidP="00D34787"/>
        </w:tc>
        <w:tc>
          <w:tcPr>
            <w:tcW w:w="3608" w:type="dxa"/>
            <w:tcBorders>
              <w:top w:val="single" w:sz="12" w:space="0" w:color="auto"/>
            </w:tcBorders>
          </w:tcPr>
          <w:p w14:paraId="61FDB6C5" w14:textId="77777777" w:rsidR="00387B1C" w:rsidRDefault="00387B1C" w:rsidP="00066888">
            <w:pPr>
              <w:pStyle w:val="ListParagraph"/>
              <w:numPr>
                <w:ilvl w:val="0"/>
                <w:numId w:val="14"/>
              </w:numPr>
            </w:pPr>
          </w:p>
        </w:tc>
        <w:tc>
          <w:tcPr>
            <w:tcW w:w="1882" w:type="dxa"/>
            <w:tcBorders>
              <w:top w:val="single" w:sz="12" w:space="0" w:color="auto"/>
            </w:tcBorders>
          </w:tcPr>
          <w:p w14:paraId="5D599B60" w14:textId="77777777" w:rsidR="00387B1C" w:rsidRDefault="00387B1C" w:rsidP="00D34787"/>
        </w:tc>
        <w:tc>
          <w:tcPr>
            <w:tcW w:w="4410" w:type="dxa"/>
            <w:tcBorders>
              <w:top w:val="single" w:sz="12" w:space="0" w:color="auto"/>
            </w:tcBorders>
          </w:tcPr>
          <w:p w14:paraId="51AA9CB9" w14:textId="77777777" w:rsidR="00387B1C" w:rsidRDefault="00387B1C" w:rsidP="00D34787"/>
        </w:tc>
        <w:tc>
          <w:tcPr>
            <w:tcW w:w="1285" w:type="dxa"/>
            <w:tcBorders>
              <w:top w:val="single" w:sz="12" w:space="0" w:color="auto"/>
            </w:tcBorders>
          </w:tcPr>
          <w:p w14:paraId="194B3FCC" w14:textId="77777777" w:rsidR="00387B1C" w:rsidRDefault="00387B1C" w:rsidP="00D34787"/>
        </w:tc>
      </w:tr>
      <w:tr w:rsidR="00387B1C" w14:paraId="6EC2C7DA" w14:textId="77777777" w:rsidTr="00D34787">
        <w:tc>
          <w:tcPr>
            <w:tcW w:w="2112" w:type="dxa"/>
            <w:vMerge/>
          </w:tcPr>
          <w:p w14:paraId="54290C34" w14:textId="77777777" w:rsidR="00387B1C" w:rsidRDefault="00387B1C" w:rsidP="00D34787"/>
        </w:tc>
        <w:tc>
          <w:tcPr>
            <w:tcW w:w="2113" w:type="dxa"/>
            <w:vMerge/>
          </w:tcPr>
          <w:p w14:paraId="45C5F8F0" w14:textId="77777777" w:rsidR="00387B1C" w:rsidRDefault="00387B1C" w:rsidP="00D34787"/>
        </w:tc>
        <w:tc>
          <w:tcPr>
            <w:tcW w:w="3608" w:type="dxa"/>
          </w:tcPr>
          <w:p w14:paraId="56EBE50E" w14:textId="77777777" w:rsidR="00387B1C" w:rsidRDefault="00387B1C" w:rsidP="00066888">
            <w:pPr>
              <w:pStyle w:val="ListParagraph"/>
              <w:numPr>
                <w:ilvl w:val="0"/>
                <w:numId w:val="14"/>
              </w:numPr>
            </w:pPr>
          </w:p>
        </w:tc>
        <w:tc>
          <w:tcPr>
            <w:tcW w:w="1882" w:type="dxa"/>
          </w:tcPr>
          <w:p w14:paraId="32BF2A12" w14:textId="77777777" w:rsidR="00387B1C" w:rsidRDefault="00387B1C" w:rsidP="00D34787"/>
        </w:tc>
        <w:tc>
          <w:tcPr>
            <w:tcW w:w="4410" w:type="dxa"/>
          </w:tcPr>
          <w:p w14:paraId="6ABDC22A" w14:textId="77777777" w:rsidR="00387B1C" w:rsidRDefault="00387B1C" w:rsidP="00D34787"/>
        </w:tc>
        <w:tc>
          <w:tcPr>
            <w:tcW w:w="1285" w:type="dxa"/>
          </w:tcPr>
          <w:p w14:paraId="0CCEA5FE" w14:textId="77777777" w:rsidR="00387B1C" w:rsidRDefault="00387B1C" w:rsidP="00D34787"/>
        </w:tc>
      </w:tr>
      <w:tr w:rsidR="00387B1C" w14:paraId="32B3C374" w14:textId="77777777" w:rsidTr="00D34787">
        <w:tc>
          <w:tcPr>
            <w:tcW w:w="2112" w:type="dxa"/>
            <w:vMerge/>
          </w:tcPr>
          <w:p w14:paraId="4179FA72" w14:textId="77777777" w:rsidR="00387B1C" w:rsidRDefault="00387B1C" w:rsidP="00D34787"/>
        </w:tc>
        <w:tc>
          <w:tcPr>
            <w:tcW w:w="2113" w:type="dxa"/>
            <w:vMerge/>
          </w:tcPr>
          <w:p w14:paraId="7F89B1D0" w14:textId="77777777" w:rsidR="00387B1C" w:rsidRDefault="00387B1C" w:rsidP="00D34787"/>
        </w:tc>
        <w:tc>
          <w:tcPr>
            <w:tcW w:w="3608" w:type="dxa"/>
          </w:tcPr>
          <w:p w14:paraId="607786ED" w14:textId="77777777" w:rsidR="00387B1C" w:rsidRDefault="00387B1C" w:rsidP="00066888">
            <w:pPr>
              <w:pStyle w:val="ListParagraph"/>
              <w:numPr>
                <w:ilvl w:val="0"/>
                <w:numId w:val="14"/>
              </w:numPr>
            </w:pPr>
          </w:p>
        </w:tc>
        <w:tc>
          <w:tcPr>
            <w:tcW w:w="1882" w:type="dxa"/>
          </w:tcPr>
          <w:p w14:paraId="6480106E" w14:textId="77777777" w:rsidR="00387B1C" w:rsidRDefault="00387B1C" w:rsidP="00D34787"/>
        </w:tc>
        <w:tc>
          <w:tcPr>
            <w:tcW w:w="4410" w:type="dxa"/>
          </w:tcPr>
          <w:p w14:paraId="2003401A" w14:textId="77777777" w:rsidR="00387B1C" w:rsidRDefault="00387B1C" w:rsidP="00D34787"/>
        </w:tc>
        <w:tc>
          <w:tcPr>
            <w:tcW w:w="1285" w:type="dxa"/>
          </w:tcPr>
          <w:p w14:paraId="37BEEDC0" w14:textId="77777777" w:rsidR="00387B1C" w:rsidRDefault="00387B1C" w:rsidP="00D34787"/>
        </w:tc>
      </w:tr>
      <w:tr w:rsidR="00387B1C" w14:paraId="7A522CD8" w14:textId="77777777" w:rsidTr="00D34787">
        <w:tc>
          <w:tcPr>
            <w:tcW w:w="2112" w:type="dxa"/>
            <w:vMerge/>
          </w:tcPr>
          <w:p w14:paraId="355E17C7" w14:textId="77777777" w:rsidR="00387B1C" w:rsidRDefault="00387B1C" w:rsidP="00D34787"/>
        </w:tc>
        <w:tc>
          <w:tcPr>
            <w:tcW w:w="2113" w:type="dxa"/>
            <w:vMerge/>
          </w:tcPr>
          <w:p w14:paraId="75C2F093" w14:textId="77777777" w:rsidR="00387B1C" w:rsidRDefault="00387B1C" w:rsidP="00D34787"/>
        </w:tc>
        <w:tc>
          <w:tcPr>
            <w:tcW w:w="3608" w:type="dxa"/>
          </w:tcPr>
          <w:p w14:paraId="52943BF3" w14:textId="77777777" w:rsidR="00387B1C" w:rsidRDefault="00387B1C" w:rsidP="00066888">
            <w:pPr>
              <w:pStyle w:val="ListParagraph"/>
              <w:numPr>
                <w:ilvl w:val="0"/>
                <w:numId w:val="14"/>
              </w:numPr>
            </w:pPr>
          </w:p>
        </w:tc>
        <w:tc>
          <w:tcPr>
            <w:tcW w:w="1882" w:type="dxa"/>
          </w:tcPr>
          <w:p w14:paraId="1BCCBF8F" w14:textId="77777777" w:rsidR="00387B1C" w:rsidRDefault="00387B1C" w:rsidP="00D34787"/>
        </w:tc>
        <w:tc>
          <w:tcPr>
            <w:tcW w:w="4410" w:type="dxa"/>
          </w:tcPr>
          <w:p w14:paraId="18DD821B" w14:textId="77777777" w:rsidR="00387B1C" w:rsidRDefault="00387B1C" w:rsidP="00D34787"/>
        </w:tc>
        <w:tc>
          <w:tcPr>
            <w:tcW w:w="1285" w:type="dxa"/>
          </w:tcPr>
          <w:p w14:paraId="04D4FF48" w14:textId="77777777" w:rsidR="00387B1C" w:rsidRDefault="00387B1C" w:rsidP="00D34787"/>
        </w:tc>
      </w:tr>
      <w:tr w:rsidR="001A1D35" w14:paraId="7A665FAF" w14:textId="77777777" w:rsidTr="00D34787">
        <w:tc>
          <w:tcPr>
            <w:tcW w:w="14125" w:type="dxa"/>
            <w:gridSpan w:val="5"/>
            <w:tcBorders>
              <w:bottom w:val="single" w:sz="4" w:space="0" w:color="auto"/>
            </w:tcBorders>
            <w:vAlign w:val="center"/>
          </w:tcPr>
          <w:p w14:paraId="3D8F4372" w14:textId="6033367F" w:rsidR="001A1D35" w:rsidRPr="00F04B52" w:rsidRDefault="001A1D35" w:rsidP="001A1D35">
            <w:pPr>
              <w:jc w:val="right"/>
              <w:rPr>
                <w:b/>
                <w:bCs/>
              </w:rPr>
            </w:pPr>
            <w:r w:rsidRPr="00F04B52">
              <w:rPr>
                <w:b/>
                <w:bCs/>
              </w:rPr>
              <w:t>Intervention fully completed-Date:</w:t>
            </w:r>
          </w:p>
        </w:tc>
        <w:tc>
          <w:tcPr>
            <w:tcW w:w="1285" w:type="dxa"/>
            <w:tcBorders>
              <w:bottom w:val="single" w:sz="4" w:space="0" w:color="auto"/>
            </w:tcBorders>
          </w:tcPr>
          <w:p w14:paraId="3C1B3253" w14:textId="77777777" w:rsidR="001A1D35" w:rsidRDefault="001A1D35" w:rsidP="001A1D35"/>
        </w:tc>
      </w:tr>
      <w:tr w:rsidR="001A1D35" w14:paraId="495FE87B" w14:textId="77777777" w:rsidTr="00D34787">
        <w:tc>
          <w:tcPr>
            <w:tcW w:w="14125" w:type="dxa"/>
            <w:gridSpan w:val="5"/>
            <w:tcBorders>
              <w:bottom w:val="single" w:sz="12" w:space="0" w:color="auto"/>
            </w:tcBorders>
            <w:vAlign w:val="center"/>
          </w:tcPr>
          <w:p w14:paraId="4471ABFE" w14:textId="542075E5" w:rsidR="001A1D35" w:rsidRPr="00F04B52" w:rsidRDefault="001A1D35" w:rsidP="001A1D35">
            <w:pPr>
              <w:jc w:val="right"/>
              <w:rPr>
                <w:b/>
                <w:bCs/>
              </w:rPr>
            </w:pPr>
            <w:r w:rsidRPr="00F04B52">
              <w:rPr>
                <w:b/>
                <w:bCs/>
              </w:rPr>
              <w:t>Problem resolved-Date:</w:t>
            </w:r>
          </w:p>
        </w:tc>
        <w:tc>
          <w:tcPr>
            <w:tcW w:w="1285" w:type="dxa"/>
            <w:tcBorders>
              <w:bottom w:val="single" w:sz="12" w:space="0" w:color="auto"/>
            </w:tcBorders>
          </w:tcPr>
          <w:p w14:paraId="57E00D02" w14:textId="77777777" w:rsidR="001A1D35" w:rsidRDefault="001A1D35" w:rsidP="001A1D35"/>
        </w:tc>
      </w:tr>
    </w:tbl>
    <w:p w14:paraId="509D9845" w14:textId="77777777" w:rsidR="00387B1C" w:rsidRDefault="00387B1C" w:rsidP="00C21126">
      <w:pPr>
        <w:rPr>
          <w:b/>
          <w:sz w:val="24"/>
          <w:szCs w:val="24"/>
        </w:rPr>
        <w:sectPr w:rsidR="00387B1C" w:rsidSect="00387B1C">
          <w:pgSz w:w="16838" w:h="11906" w:orient="landscape"/>
          <w:pgMar w:top="707" w:right="709" w:bottom="851" w:left="450" w:header="708" w:footer="708" w:gutter="0"/>
          <w:cols w:space="708"/>
          <w:docGrid w:linePitch="360"/>
        </w:sect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12"/>
        <w:gridCol w:w="2113"/>
        <w:gridCol w:w="3608"/>
        <w:gridCol w:w="1882"/>
        <w:gridCol w:w="4410"/>
        <w:gridCol w:w="1285"/>
      </w:tblGrid>
      <w:tr w:rsidR="002D7049" w14:paraId="61AB1F65" w14:textId="77777777" w:rsidTr="00D34787">
        <w:tc>
          <w:tcPr>
            <w:tcW w:w="15410" w:type="dxa"/>
            <w:gridSpan w:val="6"/>
            <w:shd w:val="clear" w:color="auto" w:fill="D9D9D9" w:themeFill="background1" w:themeFillShade="D9"/>
            <w:vAlign w:val="center"/>
          </w:tcPr>
          <w:p w14:paraId="105E9D3D" w14:textId="77777777" w:rsidR="002D7049" w:rsidRPr="005113FA" w:rsidRDefault="002D7049" w:rsidP="005113FA">
            <w:pPr>
              <w:pStyle w:val="ListParagraph"/>
              <w:numPr>
                <w:ilvl w:val="0"/>
                <w:numId w:val="17"/>
              </w:numPr>
              <w:ind w:left="340" w:hanging="340"/>
            </w:pPr>
            <w:r w:rsidRPr="00FC78AC">
              <w:rPr>
                <w:b/>
                <w:sz w:val="24"/>
                <w:szCs w:val="24"/>
              </w:rPr>
              <w:lastRenderedPageBreak/>
              <w:t xml:space="preserve">LONG TERM ACTION </w:t>
            </w:r>
            <w:r w:rsidR="00AC1973" w:rsidRPr="00FC78AC">
              <w:rPr>
                <w:b/>
                <w:sz w:val="24"/>
                <w:szCs w:val="24"/>
              </w:rPr>
              <w:t xml:space="preserve">/ REDRESS </w:t>
            </w:r>
            <w:r w:rsidRPr="00FC78AC">
              <w:rPr>
                <w:b/>
                <w:sz w:val="24"/>
                <w:szCs w:val="24"/>
              </w:rPr>
              <w:t>PLANS:</w:t>
            </w:r>
          </w:p>
          <w:p w14:paraId="0EB5708A" w14:textId="55DABFE6" w:rsidR="005113FA" w:rsidRDefault="005113FA" w:rsidP="005113FA">
            <w:r w:rsidRPr="005113FA">
              <w:rPr>
                <w:sz w:val="20"/>
                <w:szCs w:val="20"/>
              </w:rPr>
              <w:t>Please link the problem that you have prioritised to the outcome indicator it impacts.</w:t>
            </w:r>
          </w:p>
        </w:tc>
      </w:tr>
      <w:tr w:rsidR="002D7049" w14:paraId="6B4CE46C" w14:textId="77777777" w:rsidTr="00D34787">
        <w:tc>
          <w:tcPr>
            <w:tcW w:w="2112" w:type="dxa"/>
            <w:shd w:val="clear" w:color="auto" w:fill="F2F2F2" w:themeFill="background1" w:themeFillShade="F2"/>
            <w:vAlign w:val="center"/>
          </w:tcPr>
          <w:p w14:paraId="7CE0478B" w14:textId="3069FE1C" w:rsidR="002D7049" w:rsidRPr="00D63572" w:rsidRDefault="00DC0F53" w:rsidP="00D34787">
            <w:pPr>
              <w:jc w:val="center"/>
              <w:rPr>
                <w:b/>
                <w:bCs/>
              </w:rPr>
            </w:pPr>
            <w:r w:rsidRPr="00D63572">
              <w:rPr>
                <w:b/>
                <w:bCs/>
              </w:rPr>
              <w:t>Identified problem</w:t>
            </w:r>
            <w:r>
              <w:rPr>
                <w:b/>
                <w:bCs/>
              </w:rPr>
              <w:t xml:space="preserve"> and indicator</w:t>
            </w:r>
            <w:bookmarkStart w:id="0" w:name="_GoBack"/>
            <w:bookmarkEnd w:id="0"/>
          </w:p>
        </w:tc>
        <w:tc>
          <w:tcPr>
            <w:tcW w:w="2113" w:type="dxa"/>
            <w:shd w:val="clear" w:color="auto" w:fill="F2F2F2" w:themeFill="background1" w:themeFillShade="F2"/>
            <w:vAlign w:val="center"/>
          </w:tcPr>
          <w:p w14:paraId="4325A83E" w14:textId="77777777" w:rsidR="002D7049" w:rsidRPr="00D63572" w:rsidRDefault="002D7049" w:rsidP="00D34787">
            <w:pPr>
              <w:jc w:val="center"/>
              <w:rPr>
                <w:b/>
                <w:bCs/>
              </w:rPr>
            </w:pPr>
            <w:r w:rsidRPr="00D63572">
              <w:rPr>
                <w:b/>
                <w:bCs/>
              </w:rPr>
              <w:t>Intervention</w:t>
            </w:r>
          </w:p>
        </w:tc>
        <w:tc>
          <w:tcPr>
            <w:tcW w:w="3608" w:type="dxa"/>
            <w:shd w:val="clear" w:color="auto" w:fill="F2F2F2" w:themeFill="background1" w:themeFillShade="F2"/>
            <w:vAlign w:val="center"/>
          </w:tcPr>
          <w:p w14:paraId="16B41909" w14:textId="77777777" w:rsidR="002D7049" w:rsidRPr="00D63572" w:rsidRDefault="002D7049" w:rsidP="00D34787">
            <w:pPr>
              <w:jc w:val="center"/>
              <w:rPr>
                <w:b/>
                <w:bCs/>
              </w:rPr>
            </w:pPr>
            <w:r w:rsidRPr="00D63572">
              <w:rPr>
                <w:b/>
                <w:bCs/>
              </w:rPr>
              <w:t>Actions required</w:t>
            </w:r>
          </w:p>
        </w:tc>
        <w:tc>
          <w:tcPr>
            <w:tcW w:w="1882" w:type="dxa"/>
            <w:shd w:val="clear" w:color="auto" w:fill="F2F2F2" w:themeFill="background1" w:themeFillShade="F2"/>
            <w:vAlign w:val="center"/>
          </w:tcPr>
          <w:p w14:paraId="16311ED3" w14:textId="77777777" w:rsidR="002D7049" w:rsidRPr="00D63572" w:rsidRDefault="002D7049" w:rsidP="00D34787">
            <w:pPr>
              <w:jc w:val="center"/>
              <w:rPr>
                <w:b/>
                <w:bCs/>
              </w:rPr>
            </w:pPr>
            <w:r w:rsidRPr="00D63572">
              <w:rPr>
                <w:b/>
                <w:bCs/>
              </w:rPr>
              <w:t>Responsible persons</w:t>
            </w:r>
          </w:p>
        </w:tc>
        <w:tc>
          <w:tcPr>
            <w:tcW w:w="4410" w:type="dxa"/>
            <w:shd w:val="clear" w:color="auto" w:fill="F2F2F2" w:themeFill="background1" w:themeFillShade="F2"/>
            <w:vAlign w:val="center"/>
          </w:tcPr>
          <w:p w14:paraId="75785319" w14:textId="77777777" w:rsidR="002D7049" w:rsidRPr="00D63572" w:rsidRDefault="002D7049" w:rsidP="00D34787">
            <w:pPr>
              <w:jc w:val="center"/>
              <w:rPr>
                <w:b/>
                <w:bCs/>
              </w:rPr>
            </w:pPr>
            <w:r w:rsidRPr="00D63572">
              <w:rPr>
                <w:b/>
                <w:bCs/>
              </w:rPr>
              <w:t>Feedback</w:t>
            </w:r>
          </w:p>
        </w:tc>
        <w:tc>
          <w:tcPr>
            <w:tcW w:w="1285" w:type="dxa"/>
            <w:shd w:val="clear" w:color="auto" w:fill="F2F2F2" w:themeFill="background1" w:themeFillShade="F2"/>
            <w:vAlign w:val="center"/>
          </w:tcPr>
          <w:p w14:paraId="2418ED1B" w14:textId="77777777" w:rsidR="002D7049" w:rsidRPr="00D63572" w:rsidRDefault="002D7049" w:rsidP="00D34787">
            <w:pPr>
              <w:jc w:val="center"/>
              <w:rPr>
                <w:b/>
                <w:bCs/>
              </w:rPr>
            </w:pPr>
            <w:r w:rsidRPr="00D63572">
              <w:rPr>
                <w:b/>
                <w:bCs/>
              </w:rPr>
              <w:t>Completed</w:t>
            </w:r>
          </w:p>
        </w:tc>
      </w:tr>
      <w:tr w:rsidR="002D7049" w14:paraId="3A08B74E" w14:textId="77777777" w:rsidTr="00D34787">
        <w:tc>
          <w:tcPr>
            <w:tcW w:w="2112" w:type="dxa"/>
            <w:vMerge w:val="restart"/>
          </w:tcPr>
          <w:p w14:paraId="7FE3E53D" w14:textId="77777777" w:rsidR="002D7049" w:rsidRDefault="002D7049" w:rsidP="00D34787"/>
        </w:tc>
        <w:tc>
          <w:tcPr>
            <w:tcW w:w="2113" w:type="dxa"/>
            <w:vMerge w:val="restart"/>
          </w:tcPr>
          <w:p w14:paraId="64DE457A" w14:textId="77777777" w:rsidR="002D7049" w:rsidRDefault="002D7049" w:rsidP="00D34787"/>
        </w:tc>
        <w:tc>
          <w:tcPr>
            <w:tcW w:w="3608" w:type="dxa"/>
          </w:tcPr>
          <w:p w14:paraId="3E1C3DF3" w14:textId="77777777" w:rsidR="002D7049" w:rsidRDefault="002D7049" w:rsidP="00AF6898">
            <w:pPr>
              <w:pStyle w:val="ListParagraph"/>
              <w:numPr>
                <w:ilvl w:val="0"/>
                <w:numId w:val="15"/>
              </w:numPr>
            </w:pPr>
          </w:p>
        </w:tc>
        <w:tc>
          <w:tcPr>
            <w:tcW w:w="1882" w:type="dxa"/>
          </w:tcPr>
          <w:p w14:paraId="5C816AF1" w14:textId="77777777" w:rsidR="002D7049" w:rsidRDefault="002D7049" w:rsidP="00D34787"/>
        </w:tc>
        <w:tc>
          <w:tcPr>
            <w:tcW w:w="4410" w:type="dxa"/>
          </w:tcPr>
          <w:p w14:paraId="6BF08D52" w14:textId="77777777" w:rsidR="002D7049" w:rsidRDefault="002D7049" w:rsidP="00D34787"/>
        </w:tc>
        <w:tc>
          <w:tcPr>
            <w:tcW w:w="1285" w:type="dxa"/>
          </w:tcPr>
          <w:p w14:paraId="066A609A" w14:textId="77777777" w:rsidR="002D7049" w:rsidRDefault="002D7049" w:rsidP="00D34787"/>
        </w:tc>
      </w:tr>
      <w:tr w:rsidR="002D7049" w14:paraId="79EC4854" w14:textId="77777777" w:rsidTr="00D34787">
        <w:tc>
          <w:tcPr>
            <w:tcW w:w="2112" w:type="dxa"/>
            <w:vMerge/>
          </w:tcPr>
          <w:p w14:paraId="7B6D107C" w14:textId="77777777" w:rsidR="002D7049" w:rsidRDefault="002D7049" w:rsidP="00D34787"/>
        </w:tc>
        <w:tc>
          <w:tcPr>
            <w:tcW w:w="2113" w:type="dxa"/>
            <w:vMerge/>
          </w:tcPr>
          <w:p w14:paraId="221E6D7E" w14:textId="77777777" w:rsidR="002D7049" w:rsidRDefault="002D7049" w:rsidP="00D34787"/>
        </w:tc>
        <w:tc>
          <w:tcPr>
            <w:tcW w:w="3608" w:type="dxa"/>
          </w:tcPr>
          <w:p w14:paraId="045B4BC6" w14:textId="77777777" w:rsidR="002D7049" w:rsidRDefault="002D7049" w:rsidP="00AF6898">
            <w:pPr>
              <w:pStyle w:val="ListParagraph"/>
              <w:numPr>
                <w:ilvl w:val="0"/>
                <w:numId w:val="15"/>
              </w:numPr>
            </w:pPr>
          </w:p>
        </w:tc>
        <w:tc>
          <w:tcPr>
            <w:tcW w:w="1882" w:type="dxa"/>
          </w:tcPr>
          <w:p w14:paraId="3D76ABF8" w14:textId="77777777" w:rsidR="002D7049" w:rsidRDefault="002D7049" w:rsidP="00D34787"/>
        </w:tc>
        <w:tc>
          <w:tcPr>
            <w:tcW w:w="4410" w:type="dxa"/>
          </w:tcPr>
          <w:p w14:paraId="0CB0160C" w14:textId="77777777" w:rsidR="002D7049" w:rsidRDefault="002D7049" w:rsidP="00D34787"/>
        </w:tc>
        <w:tc>
          <w:tcPr>
            <w:tcW w:w="1285" w:type="dxa"/>
          </w:tcPr>
          <w:p w14:paraId="5A4A92BD" w14:textId="77777777" w:rsidR="002D7049" w:rsidRDefault="002D7049" w:rsidP="00D34787"/>
        </w:tc>
      </w:tr>
      <w:tr w:rsidR="002D7049" w14:paraId="4E58A0EB" w14:textId="77777777" w:rsidTr="00D34787">
        <w:tc>
          <w:tcPr>
            <w:tcW w:w="2112" w:type="dxa"/>
            <w:vMerge/>
          </w:tcPr>
          <w:p w14:paraId="789FBF64" w14:textId="77777777" w:rsidR="002D7049" w:rsidRDefault="002D7049" w:rsidP="00D34787"/>
        </w:tc>
        <w:tc>
          <w:tcPr>
            <w:tcW w:w="2113" w:type="dxa"/>
            <w:vMerge/>
          </w:tcPr>
          <w:p w14:paraId="237E495B" w14:textId="77777777" w:rsidR="002D7049" w:rsidRDefault="002D7049" w:rsidP="00D34787"/>
        </w:tc>
        <w:tc>
          <w:tcPr>
            <w:tcW w:w="3608" w:type="dxa"/>
          </w:tcPr>
          <w:p w14:paraId="3ED0DC6F" w14:textId="77777777" w:rsidR="002D7049" w:rsidRDefault="002D7049" w:rsidP="00AF6898">
            <w:pPr>
              <w:pStyle w:val="ListParagraph"/>
              <w:numPr>
                <w:ilvl w:val="0"/>
                <w:numId w:val="15"/>
              </w:numPr>
            </w:pPr>
          </w:p>
        </w:tc>
        <w:tc>
          <w:tcPr>
            <w:tcW w:w="1882" w:type="dxa"/>
          </w:tcPr>
          <w:p w14:paraId="6DA566E3" w14:textId="77777777" w:rsidR="002D7049" w:rsidRDefault="002D7049" w:rsidP="00D34787"/>
        </w:tc>
        <w:tc>
          <w:tcPr>
            <w:tcW w:w="4410" w:type="dxa"/>
          </w:tcPr>
          <w:p w14:paraId="7D690720" w14:textId="77777777" w:rsidR="002D7049" w:rsidRDefault="002D7049" w:rsidP="00D34787"/>
        </w:tc>
        <w:tc>
          <w:tcPr>
            <w:tcW w:w="1285" w:type="dxa"/>
          </w:tcPr>
          <w:p w14:paraId="41434FC9" w14:textId="77777777" w:rsidR="002D7049" w:rsidRDefault="002D7049" w:rsidP="00D34787"/>
        </w:tc>
      </w:tr>
      <w:tr w:rsidR="002D7049" w14:paraId="7F4E8BAD" w14:textId="77777777" w:rsidTr="00D34787">
        <w:tc>
          <w:tcPr>
            <w:tcW w:w="2112" w:type="dxa"/>
            <w:vMerge/>
          </w:tcPr>
          <w:p w14:paraId="39223B7A" w14:textId="77777777" w:rsidR="002D7049" w:rsidRDefault="002D7049" w:rsidP="00D34787"/>
        </w:tc>
        <w:tc>
          <w:tcPr>
            <w:tcW w:w="2113" w:type="dxa"/>
            <w:vMerge/>
          </w:tcPr>
          <w:p w14:paraId="71508492" w14:textId="77777777" w:rsidR="002D7049" w:rsidRDefault="002D7049" w:rsidP="00D34787"/>
        </w:tc>
        <w:tc>
          <w:tcPr>
            <w:tcW w:w="3608" w:type="dxa"/>
          </w:tcPr>
          <w:p w14:paraId="38FAB94B" w14:textId="77777777" w:rsidR="002D7049" w:rsidRDefault="002D7049" w:rsidP="00AF6898">
            <w:pPr>
              <w:pStyle w:val="ListParagraph"/>
              <w:numPr>
                <w:ilvl w:val="0"/>
                <w:numId w:val="15"/>
              </w:numPr>
            </w:pPr>
          </w:p>
        </w:tc>
        <w:tc>
          <w:tcPr>
            <w:tcW w:w="1882" w:type="dxa"/>
          </w:tcPr>
          <w:p w14:paraId="05A34D70" w14:textId="77777777" w:rsidR="002D7049" w:rsidRDefault="002D7049" w:rsidP="00D34787"/>
        </w:tc>
        <w:tc>
          <w:tcPr>
            <w:tcW w:w="4410" w:type="dxa"/>
          </w:tcPr>
          <w:p w14:paraId="64DE7756" w14:textId="77777777" w:rsidR="002D7049" w:rsidRDefault="002D7049" w:rsidP="00D34787"/>
        </w:tc>
        <w:tc>
          <w:tcPr>
            <w:tcW w:w="1285" w:type="dxa"/>
          </w:tcPr>
          <w:p w14:paraId="4594FA2E" w14:textId="77777777" w:rsidR="002D7049" w:rsidRDefault="002D7049" w:rsidP="00D34787"/>
        </w:tc>
      </w:tr>
      <w:tr w:rsidR="002D7049" w14:paraId="1D7DB90D" w14:textId="77777777" w:rsidTr="00D34787">
        <w:tc>
          <w:tcPr>
            <w:tcW w:w="14125" w:type="dxa"/>
            <w:gridSpan w:val="5"/>
            <w:tcBorders>
              <w:bottom w:val="single" w:sz="4" w:space="0" w:color="auto"/>
            </w:tcBorders>
            <w:vAlign w:val="center"/>
          </w:tcPr>
          <w:p w14:paraId="03516B4E" w14:textId="77777777" w:rsidR="002D7049" w:rsidRPr="00F04B52" w:rsidRDefault="002D7049" w:rsidP="00D34787">
            <w:pPr>
              <w:jc w:val="right"/>
              <w:rPr>
                <w:b/>
                <w:bCs/>
              </w:rPr>
            </w:pPr>
            <w:r w:rsidRPr="00F04B52">
              <w:rPr>
                <w:b/>
                <w:bCs/>
              </w:rPr>
              <w:t>Intervention fully completed-Date:</w:t>
            </w:r>
          </w:p>
        </w:tc>
        <w:tc>
          <w:tcPr>
            <w:tcW w:w="1285" w:type="dxa"/>
            <w:tcBorders>
              <w:bottom w:val="single" w:sz="4" w:space="0" w:color="auto"/>
            </w:tcBorders>
          </w:tcPr>
          <w:p w14:paraId="658E41C3" w14:textId="77777777" w:rsidR="002D7049" w:rsidRDefault="002D7049" w:rsidP="00D34787"/>
        </w:tc>
      </w:tr>
      <w:tr w:rsidR="002D7049" w14:paraId="69FFBFDA" w14:textId="77777777" w:rsidTr="00D34787">
        <w:tc>
          <w:tcPr>
            <w:tcW w:w="14125" w:type="dxa"/>
            <w:gridSpan w:val="5"/>
            <w:tcBorders>
              <w:bottom w:val="single" w:sz="12" w:space="0" w:color="auto"/>
            </w:tcBorders>
            <w:vAlign w:val="center"/>
          </w:tcPr>
          <w:p w14:paraId="7B30DEB7" w14:textId="77777777" w:rsidR="002D7049" w:rsidRPr="00F04B52" w:rsidRDefault="002D7049" w:rsidP="00D34787">
            <w:pPr>
              <w:jc w:val="right"/>
              <w:rPr>
                <w:b/>
                <w:bCs/>
              </w:rPr>
            </w:pPr>
            <w:r w:rsidRPr="00F04B52">
              <w:rPr>
                <w:b/>
                <w:bCs/>
              </w:rPr>
              <w:t>Problem resolved-Date:</w:t>
            </w:r>
          </w:p>
        </w:tc>
        <w:tc>
          <w:tcPr>
            <w:tcW w:w="1285" w:type="dxa"/>
            <w:tcBorders>
              <w:bottom w:val="single" w:sz="12" w:space="0" w:color="auto"/>
            </w:tcBorders>
          </w:tcPr>
          <w:p w14:paraId="1CDD1F20" w14:textId="77777777" w:rsidR="002D7049" w:rsidRDefault="002D7049" w:rsidP="00D34787"/>
        </w:tc>
      </w:tr>
      <w:tr w:rsidR="002D7049" w14:paraId="63FADBD8" w14:textId="77777777" w:rsidTr="00D34787">
        <w:tc>
          <w:tcPr>
            <w:tcW w:w="2112" w:type="dxa"/>
            <w:vMerge w:val="restart"/>
            <w:tcBorders>
              <w:top w:val="single" w:sz="12" w:space="0" w:color="auto"/>
            </w:tcBorders>
          </w:tcPr>
          <w:p w14:paraId="136FF500" w14:textId="77777777" w:rsidR="002D7049" w:rsidRDefault="002D7049" w:rsidP="00D34787"/>
        </w:tc>
        <w:tc>
          <w:tcPr>
            <w:tcW w:w="2113" w:type="dxa"/>
            <w:vMerge w:val="restart"/>
            <w:tcBorders>
              <w:top w:val="single" w:sz="12" w:space="0" w:color="auto"/>
            </w:tcBorders>
          </w:tcPr>
          <w:p w14:paraId="4916BC91" w14:textId="77777777" w:rsidR="002D7049" w:rsidRDefault="002D7049" w:rsidP="00D34787"/>
        </w:tc>
        <w:tc>
          <w:tcPr>
            <w:tcW w:w="3608" w:type="dxa"/>
            <w:tcBorders>
              <w:top w:val="single" w:sz="12" w:space="0" w:color="auto"/>
            </w:tcBorders>
          </w:tcPr>
          <w:p w14:paraId="084CF007" w14:textId="77777777" w:rsidR="002D7049" w:rsidRDefault="002D7049" w:rsidP="00AF6898">
            <w:pPr>
              <w:pStyle w:val="ListParagraph"/>
              <w:numPr>
                <w:ilvl w:val="0"/>
                <w:numId w:val="16"/>
              </w:numPr>
            </w:pPr>
          </w:p>
        </w:tc>
        <w:tc>
          <w:tcPr>
            <w:tcW w:w="1882" w:type="dxa"/>
            <w:tcBorders>
              <w:top w:val="single" w:sz="12" w:space="0" w:color="auto"/>
            </w:tcBorders>
          </w:tcPr>
          <w:p w14:paraId="0AA0FEDC" w14:textId="77777777" w:rsidR="002D7049" w:rsidRDefault="002D7049" w:rsidP="00D34787"/>
        </w:tc>
        <w:tc>
          <w:tcPr>
            <w:tcW w:w="4410" w:type="dxa"/>
            <w:tcBorders>
              <w:top w:val="single" w:sz="12" w:space="0" w:color="auto"/>
            </w:tcBorders>
          </w:tcPr>
          <w:p w14:paraId="5D5DE7E1" w14:textId="77777777" w:rsidR="002D7049" w:rsidRDefault="002D7049" w:rsidP="00D34787"/>
        </w:tc>
        <w:tc>
          <w:tcPr>
            <w:tcW w:w="1285" w:type="dxa"/>
            <w:tcBorders>
              <w:top w:val="single" w:sz="12" w:space="0" w:color="auto"/>
            </w:tcBorders>
          </w:tcPr>
          <w:p w14:paraId="76959826" w14:textId="77777777" w:rsidR="002D7049" w:rsidRDefault="002D7049" w:rsidP="00D34787"/>
        </w:tc>
      </w:tr>
      <w:tr w:rsidR="002D7049" w14:paraId="6429531A" w14:textId="77777777" w:rsidTr="00D34787">
        <w:tc>
          <w:tcPr>
            <w:tcW w:w="2112" w:type="dxa"/>
            <w:vMerge/>
          </w:tcPr>
          <w:p w14:paraId="29D0D8D8" w14:textId="77777777" w:rsidR="002D7049" w:rsidRDefault="002D7049" w:rsidP="00D34787"/>
        </w:tc>
        <w:tc>
          <w:tcPr>
            <w:tcW w:w="2113" w:type="dxa"/>
            <w:vMerge/>
          </w:tcPr>
          <w:p w14:paraId="4C1B951C" w14:textId="77777777" w:rsidR="002D7049" w:rsidRDefault="002D7049" w:rsidP="00D34787"/>
        </w:tc>
        <w:tc>
          <w:tcPr>
            <w:tcW w:w="3608" w:type="dxa"/>
          </w:tcPr>
          <w:p w14:paraId="59342751" w14:textId="77777777" w:rsidR="002D7049" w:rsidRDefault="002D7049" w:rsidP="00AF6898">
            <w:pPr>
              <w:pStyle w:val="ListParagraph"/>
              <w:numPr>
                <w:ilvl w:val="0"/>
                <w:numId w:val="16"/>
              </w:numPr>
            </w:pPr>
          </w:p>
        </w:tc>
        <w:tc>
          <w:tcPr>
            <w:tcW w:w="1882" w:type="dxa"/>
          </w:tcPr>
          <w:p w14:paraId="40D52797" w14:textId="77777777" w:rsidR="002D7049" w:rsidRDefault="002D7049" w:rsidP="00D34787"/>
        </w:tc>
        <w:tc>
          <w:tcPr>
            <w:tcW w:w="4410" w:type="dxa"/>
          </w:tcPr>
          <w:p w14:paraId="4C5CAB8A" w14:textId="77777777" w:rsidR="002D7049" w:rsidRDefault="002D7049" w:rsidP="00D34787"/>
        </w:tc>
        <w:tc>
          <w:tcPr>
            <w:tcW w:w="1285" w:type="dxa"/>
          </w:tcPr>
          <w:p w14:paraId="1A2DA540" w14:textId="77777777" w:rsidR="002D7049" w:rsidRDefault="002D7049" w:rsidP="00D34787"/>
        </w:tc>
      </w:tr>
      <w:tr w:rsidR="002D7049" w14:paraId="2B4C361B" w14:textId="77777777" w:rsidTr="00D34787">
        <w:tc>
          <w:tcPr>
            <w:tcW w:w="2112" w:type="dxa"/>
            <w:vMerge/>
          </w:tcPr>
          <w:p w14:paraId="2065F7E5" w14:textId="77777777" w:rsidR="002D7049" w:rsidRDefault="002D7049" w:rsidP="00D34787"/>
        </w:tc>
        <w:tc>
          <w:tcPr>
            <w:tcW w:w="2113" w:type="dxa"/>
            <w:vMerge/>
          </w:tcPr>
          <w:p w14:paraId="02E3D1CE" w14:textId="77777777" w:rsidR="002D7049" w:rsidRDefault="002D7049" w:rsidP="00D34787"/>
        </w:tc>
        <w:tc>
          <w:tcPr>
            <w:tcW w:w="3608" w:type="dxa"/>
          </w:tcPr>
          <w:p w14:paraId="78F4757E" w14:textId="77777777" w:rsidR="002D7049" w:rsidRDefault="002D7049" w:rsidP="00AF6898">
            <w:pPr>
              <w:pStyle w:val="ListParagraph"/>
              <w:numPr>
                <w:ilvl w:val="0"/>
                <w:numId w:val="16"/>
              </w:numPr>
            </w:pPr>
          </w:p>
        </w:tc>
        <w:tc>
          <w:tcPr>
            <w:tcW w:w="1882" w:type="dxa"/>
          </w:tcPr>
          <w:p w14:paraId="554C62AD" w14:textId="77777777" w:rsidR="002D7049" w:rsidRDefault="002D7049" w:rsidP="00D34787"/>
        </w:tc>
        <w:tc>
          <w:tcPr>
            <w:tcW w:w="4410" w:type="dxa"/>
          </w:tcPr>
          <w:p w14:paraId="6E727A03" w14:textId="77777777" w:rsidR="002D7049" w:rsidRDefault="002D7049" w:rsidP="00D34787"/>
        </w:tc>
        <w:tc>
          <w:tcPr>
            <w:tcW w:w="1285" w:type="dxa"/>
          </w:tcPr>
          <w:p w14:paraId="38BFA5E6" w14:textId="77777777" w:rsidR="002D7049" w:rsidRDefault="002D7049" w:rsidP="00D34787"/>
        </w:tc>
      </w:tr>
      <w:tr w:rsidR="002D7049" w14:paraId="3924034E" w14:textId="77777777" w:rsidTr="00D34787">
        <w:tc>
          <w:tcPr>
            <w:tcW w:w="2112" w:type="dxa"/>
            <w:vMerge/>
          </w:tcPr>
          <w:p w14:paraId="25C48393" w14:textId="77777777" w:rsidR="002D7049" w:rsidRDefault="002D7049" w:rsidP="00D34787"/>
        </w:tc>
        <w:tc>
          <w:tcPr>
            <w:tcW w:w="2113" w:type="dxa"/>
            <w:vMerge/>
          </w:tcPr>
          <w:p w14:paraId="7EF8691A" w14:textId="77777777" w:rsidR="002D7049" w:rsidRDefault="002D7049" w:rsidP="00D34787"/>
        </w:tc>
        <w:tc>
          <w:tcPr>
            <w:tcW w:w="3608" w:type="dxa"/>
          </w:tcPr>
          <w:p w14:paraId="1AE50E52" w14:textId="77777777" w:rsidR="002D7049" w:rsidRDefault="002D7049" w:rsidP="00AF6898">
            <w:pPr>
              <w:pStyle w:val="ListParagraph"/>
              <w:numPr>
                <w:ilvl w:val="0"/>
                <w:numId w:val="16"/>
              </w:numPr>
            </w:pPr>
          </w:p>
        </w:tc>
        <w:tc>
          <w:tcPr>
            <w:tcW w:w="1882" w:type="dxa"/>
          </w:tcPr>
          <w:p w14:paraId="60632DA3" w14:textId="77777777" w:rsidR="002D7049" w:rsidRDefault="002D7049" w:rsidP="00D34787"/>
        </w:tc>
        <w:tc>
          <w:tcPr>
            <w:tcW w:w="4410" w:type="dxa"/>
          </w:tcPr>
          <w:p w14:paraId="57DABBDA" w14:textId="77777777" w:rsidR="002D7049" w:rsidRDefault="002D7049" w:rsidP="00D34787"/>
        </w:tc>
        <w:tc>
          <w:tcPr>
            <w:tcW w:w="1285" w:type="dxa"/>
          </w:tcPr>
          <w:p w14:paraId="7D657AC6" w14:textId="77777777" w:rsidR="002D7049" w:rsidRDefault="002D7049" w:rsidP="00D34787"/>
        </w:tc>
      </w:tr>
      <w:tr w:rsidR="002D7049" w14:paraId="04036042" w14:textId="77777777" w:rsidTr="00D34787">
        <w:tc>
          <w:tcPr>
            <w:tcW w:w="14125" w:type="dxa"/>
            <w:gridSpan w:val="5"/>
            <w:tcBorders>
              <w:bottom w:val="single" w:sz="4" w:space="0" w:color="auto"/>
            </w:tcBorders>
            <w:vAlign w:val="center"/>
          </w:tcPr>
          <w:p w14:paraId="359F871A" w14:textId="77777777" w:rsidR="002D7049" w:rsidRPr="00F04B52" w:rsidRDefault="002D7049" w:rsidP="00D34787">
            <w:pPr>
              <w:jc w:val="right"/>
              <w:rPr>
                <w:b/>
                <w:bCs/>
              </w:rPr>
            </w:pPr>
            <w:r w:rsidRPr="00F04B52">
              <w:rPr>
                <w:b/>
                <w:bCs/>
              </w:rPr>
              <w:t>Intervention fully completed-Date:</w:t>
            </w:r>
          </w:p>
        </w:tc>
        <w:tc>
          <w:tcPr>
            <w:tcW w:w="1285" w:type="dxa"/>
            <w:tcBorders>
              <w:bottom w:val="single" w:sz="4" w:space="0" w:color="auto"/>
            </w:tcBorders>
          </w:tcPr>
          <w:p w14:paraId="440EBA06" w14:textId="77777777" w:rsidR="002D7049" w:rsidRDefault="002D7049" w:rsidP="00D34787"/>
        </w:tc>
      </w:tr>
      <w:tr w:rsidR="002D7049" w14:paraId="4B144439" w14:textId="77777777" w:rsidTr="00D34787">
        <w:tc>
          <w:tcPr>
            <w:tcW w:w="14125" w:type="dxa"/>
            <w:gridSpan w:val="5"/>
            <w:tcBorders>
              <w:bottom w:val="single" w:sz="12" w:space="0" w:color="auto"/>
            </w:tcBorders>
            <w:vAlign w:val="center"/>
          </w:tcPr>
          <w:p w14:paraId="109082EB" w14:textId="77777777" w:rsidR="002D7049" w:rsidRPr="00F04B52" w:rsidRDefault="002D7049" w:rsidP="00D34787">
            <w:pPr>
              <w:jc w:val="right"/>
              <w:rPr>
                <w:b/>
                <w:bCs/>
              </w:rPr>
            </w:pPr>
            <w:r w:rsidRPr="00F04B52">
              <w:rPr>
                <w:b/>
                <w:bCs/>
              </w:rPr>
              <w:t>Problem resolved-Date:</w:t>
            </w:r>
          </w:p>
        </w:tc>
        <w:tc>
          <w:tcPr>
            <w:tcW w:w="1285" w:type="dxa"/>
            <w:tcBorders>
              <w:bottom w:val="single" w:sz="12" w:space="0" w:color="auto"/>
            </w:tcBorders>
          </w:tcPr>
          <w:p w14:paraId="12FB3B07" w14:textId="77777777" w:rsidR="002D7049" w:rsidRDefault="002D7049" w:rsidP="00D34787"/>
        </w:tc>
      </w:tr>
    </w:tbl>
    <w:p w14:paraId="69E80FB1" w14:textId="77777777" w:rsidR="000B6E16" w:rsidRPr="000B6E16" w:rsidRDefault="000B6E16" w:rsidP="000B6E1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2"/>
        <w:gridCol w:w="3705"/>
        <w:gridCol w:w="4942"/>
        <w:gridCol w:w="2837"/>
        <w:gridCol w:w="3224"/>
      </w:tblGrid>
      <w:tr w:rsidR="0072661B" w14:paraId="4386F2B1" w14:textId="77777777" w:rsidTr="002D5C6D">
        <w:tc>
          <w:tcPr>
            <w:tcW w:w="15410" w:type="dxa"/>
            <w:gridSpan w:val="5"/>
            <w:shd w:val="clear" w:color="auto" w:fill="D9D9D9" w:themeFill="background1" w:themeFillShade="D9"/>
          </w:tcPr>
          <w:p w14:paraId="7CFAFB48" w14:textId="77777777" w:rsidR="0072661B" w:rsidRPr="00FC78AC" w:rsidRDefault="0072661B" w:rsidP="002D5C6D">
            <w:pPr>
              <w:ind w:firstLine="312"/>
              <w:rPr>
                <w:b/>
                <w:bCs/>
              </w:rPr>
            </w:pPr>
            <w:r>
              <w:rPr>
                <w:b/>
                <w:bCs/>
                <w:sz w:val="24"/>
                <w:szCs w:val="24"/>
              </w:rPr>
              <w:t xml:space="preserve">4.    </w:t>
            </w:r>
            <w:r w:rsidRPr="00FC78AC">
              <w:rPr>
                <w:b/>
                <w:bCs/>
                <w:sz w:val="24"/>
                <w:szCs w:val="24"/>
              </w:rPr>
              <w:t>COMPLETED ACTION</w:t>
            </w:r>
            <w:r w:rsidRPr="00FC78AC">
              <w:rPr>
                <w:b/>
                <w:bCs/>
              </w:rPr>
              <w:t xml:space="preserve"> </w:t>
            </w:r>
            <w:r w:rsidRPr="00FC78AC">
              <w:rPr>
                <w:b/>
                <w:sz w:val="24"/>
                <w:szCs w:val="24"/>
              </w:rPr>
              <w:t xml:space="preserve">/ REDRESS </w:t>
            </w:r>
            <w:r w:rsidRPr="00FC78AC">
              <w:rPr>
                <w:b/>
                <w:bCs/>
              </w:rPr>
              <w:t xml:space="preserve">PLANS: </w:t>
            </w:r>
            <w:r w:rsidRPr="00187B61">
              <w:t>(</w:t>
            </w:r>
            <w:r>
              <w:t xml:space="preserve">Review annually </w:t>
            </w:r>
            <w:r w:rsidRPr="00187B61">
              <w:t>in Q4 only)</w:t>
            </w:r>
          </w:p>
        </w:tc>
      </w:tr>
      <w:tr w:rsidR="0072661B" w14:paraId="3AACE23F" w14:textId="77777777" w:rsidTr="002D5C6D">
        <w:tc>
          <w:tcPr>
            <w:tcW w:w="702" w:type="dxa"/>
            <w:vMerge w:val="restart"/>
            <w:shd w:val="clear" w:color="auto" w:fill="F2F2F2" w:themeFill="background1" w:themeFillShade="F2"/>
            <w:vAlign w:val="center"/>
          </w:tcPr>
          <w:p w14:paraId="2B193BC1" w14:textId="77777777" w:rsidR="0072661B" w:rsidRPr="00F35315" w:rsidRDefault="0072661B" w:rsidP="002D5C6D">
            <w:pPr>
              <w:jc w:val="center"/>
              <w:rPr>
                <w:b/>
                <w:bCs/>
              </w:rPr>
            </w:pPr>
            <w:r w:rsidRPr="00F35315">
              <w:rPr>
                <w:b/>
                <w:bCs/>
              </w:rPr>
              <w:t>Year</w:t>
            </w:r>
          </w:p>
        </w:tc>
        <w:tc>
          <w:tcPr>
            <w:tcW w:w="3705" w:type="dxa"/>
            <w:vMerge w:val="restart"/>
            <w:shd w:val="clear" w:color="auto" w:fill="F2F2F2" w:themeFill="background1" w:themeFillShade="F2"/>
            <w:vAlign w:val="center"/>
          </w:tcPr>
          <w:p w14:paraId="02163196" w14:textId="77777777" w:rsidR="0072661B" w:rsidRPr="00F35315" w:rsidRDefault="0072661B" w:rsidP="002D5C6D">
            <w:pPr>
              <w:jc w:val="center"/>
              <w:rPr>
                <w:b/>
                <w:bCs/>
              </w:rPr>
            </w:pPr>
            <w:r w:rsidRPr="00F35315">
              <w:rPr>
                <w:b/>
                <w:bCs/>
              </w:rPr>
              <w:t>Problem</w:t>
            </w:r>
          </w:p>
        </w:tc>
        <w:tc>
          <w:tcPr>
            <w:tcW w:w="4942" w:type="dxa"/>
            <w:vMerge w:val="restart"/>
            <w:shd w:val="clear" w:color="auto" w:fill="F2F2F2" w:themeFill="background1" w:themeFillShade="F2"/>
            <w:vAlign w:val="center"/>
          </w:tcPr>
          <w:p w14:paraId="2878EC22" w14:textId="77777777" w:rsidR="0072661B" w:rsidRPr="00F35315" w:rsidRDefault="0072661B" w:rsidP="002D5C6D">
            <w:pPr>
              <w:jc w:val="center"/>
              <w:rPr>
                <w:b/>
                <w:bCs/>
              </w:rPr>
            </w:pPr>
            <w:r w:rsidRPr="00F35315">
              <w:rPr>
                <w:b/>
                <w:bCs/>
              </w:rPr>
              <w:t>Intervention</w:t>
            </w:r>
          </w:p>
        </w:tc>
        <w:tc>
          <w:tcPr>
            <w:tcW w:w="6061" w:type="dxa"/>
            <w:gridSpan w:val="2"/>
            <w:shd w:val="clear" w:color="auto" w:fill="F2F2F2" w:themeFill="background1" w:themeFillShade="F2"/>
          </w:tcPr>
          <w:p w14:paraId="4207A760" w14:textId="77777777" w:rsidR="0072661B" w:rsidRDefault="0072661B" w:rsidP="002D5C6D">
            <w:pPr>
              <w:jc w:val="center"/>
            </w:pPr>
            <w:r w:rsidRPr="00F35315">
              <w:rPr>
                <w:b/>
                <w:bCs/>
              </w:rPr>
              <w:t>Follow up</w:t>
            </w:r>
          </w:p>
        </w:tc>
      </w:tr>
      <w:tr w:rsidR="0072661B" w14:paraId="00228DD8" w14:textId="77777777" w:rsidTr="002D5C6D">
        <w:trPr>
          <w:trHeight w:val="67"/>
        </w:trPr>
        <w:tc>
          <w:tcPr>
            <w:tcW w:w="702" w:type="dxa"/>
            <w:vMerge/>
          </w:tcPr>
          <w:p w14:paraId="15705299" w14:textId="77777777" w:rsidR="0072661B" w:rsidRDefault="0072661B" w:rsidP="002D5C6D"/>
        </w:tc>
        <w:tc>
          <w:tcPr>
            <w:tcW w:w="3705" w:type="dxa"/>
            <w:vMerge/>
          </w:tcPr>
          <w:p w14:paraId="111D648B" w14:textId="77777777" w:rsidR="0072661B" w:rsidRDefault="0072661B" w:rsidP="002D5C6D">
            <w:pPr>
              <w:pStyle w:val="ListParagraph"/>
              <w:numPr>
                <w:ilvl w:val="0"/>
                <w:numId w:val="18"/>
              </w:numPr>
            </w:pPr>
          </w:p>
        </w:tc>
        <w:tc>
          <w:tcPr>
            <w:tcW w:w="4942" w:type="dxa"/>
            <w:vMerge/>
          </w:tcPr>
          <w:p w14:paraId="2FA6DB60" w14:textId="77777777" w:rsidR="0072661B" w:rsidRDefault="0072661B" w:rsidP="002D5C6D"/>
        </w:tc>
        <w:tc>
          <w:tcPr>
            <w:tcW w:w="2837" w:type="dxa"/>
            <w:vAlign w:val="center"/>
          </w:tcPr>
          <w:p w14:paraId="2F3AB22A" w14:textId="77777777" w:rsidR="0072661B" w:rsidRDefault="0072661B" w:rsidP="002D5C6D">
            <w:pPr>
              <w:jc w:val="center"/>
            </w:pPr>
            <w:r>
              <w:t>Remains Resolved? (Y / N)</w:t>
            </w:r>
          </w:p>
        </w:tc>
        <w:tc>
          <w:tcPr>
            <w:tcW w:w="3224" w:type="dxa"/>
            <w:vAlign w:val="center"/>
          </w:tcPr>
          <w:p w14:paraId="79D1C940" w14:textId="77777777" w:rsidR="0072661B" w:rsidRDefault="0072661B" w:rsidP="002D5C6D">
            <w:pPr>
              <w:jc w:val="center"/>
            </w:pPr>
            <w:r>
              <w:t>Intervention required? (Y / N)</w:t>
            </w:r>
          </w:p>
        </w:tc>
      </w:tr>
      <w:tr w:rsidR="0072661B" w14:paraId="2D4AC247" w14:textId="77777777" w:rsidTr="002D5C6D">
        <w:tc>
          <w:tcPr>
            <w:tcW w:w="702" w:type="dxa"/>
            <w:vMerge w:val="restart"/>
          </w:tcPr>
          <w:p w14:paraId="48A85908" w14:textId="77777777" w:rsidR="0072661B" w:rsidRDefault="0072661B" w:rsidP="002D5C6D"/>
        </w:tc>
        <w:tc>
          <w:tcPr>
            <w:tcW w:w="3705" w:type="dxa"/>
          </w:tcPr>
          <w:p w14:paraId="7D6C5F45" w14:textId="77777777" w:rsidR="0072661B" w:rsidRDefault="0072661B" w:rsidP="002D5C6D">
            <w:pPr>
              <w:pStyle w:val="ListParagraph"/>
              <w:numPr>
                <w:ilvl w:val="0"/>
                <w:numId w:val="18"/>
              </w:numPr>
            </w:pPr>
          </w:p>
        </w:tc>
        <w:tc>
          <w:tcPr>
            <w:tcW w:w="4942" w:type="dxa"/>
          </w:tcPr>
          <w:p w14:paraId="418FE0B6" w14:textId="77777777" w:rsidR="0072661B" w:rsidRDefault="0072661B" w:rsidP="002D5C6D"/>
        </w:tc>
        <w:tc>
          <w:tcPr>
            <w:tcW w:w="2837" w:type="dxa"/>
          </w:tcPr>
          <w:p w14:paraId="47AC8FB1" w14:textId="77777777" w:rsidR="0072661B" w:rsidRDefault="0072661B" w:rsidP="002D5C6D"/>
        </w:tc>
        <w:tc>
          <w:tcPr>
            <w:tcW w:w="3224" w:type="dxa"/>
          </w:tcPr>
          <w:p w14:paraId="42115084" w14:textId="77777777" w:rsidR="0072661B" w:rsidRDefault="0072661B" w:rsidP="002D5C6D"/>
        </w:tc>
      </w:tr>
      <w:tr w:rsidR="0072661B" w14:paraId="30E256EC" w14:textId="77777777" w:rsidTr="002D5C6D">
        <w:tc>
          <w:tcPr>
            <w:tcW w:w="702" w:type="dxa"/>
            <w:vMerge/>
          </w:tcPr>
          <w:p w14:paraId="280BEDF8" w14:textId="77777777" w:rsidR="0072661B" w:rsidRDefault="0072661B" w:rsidP="002D5C6D"/>
        </w:tc>
        <w:tc>
          <w:tcPr>
            <w:tcW w:w="3705" w:type="dxa"/>
          </w:tcPr>
          <w:p w14:paraId="6CB50434" w14:textId="77777777" w:rsidR="0072661B" w:rsidRDefault="0072661B" w:rsidP="002D5C6D">
            <w:pPr>
              <w:pStyle w:val="ListParagraph"/>
              <w:numPr>
                <w:ilvl w:val="0"/>
                <w:numId w:val="18"/>
              </w:numPr>
            </w:pPr>
          </w:p>
        </w:tc>
        <w:tc>
          <w:tcPr>
            <w:tcW w:w="4942" w:type="dxa"/>
          </w:tcPr>
          <w:p w14:paraId="776F392C" w14:textId="77777777" w:rsidR="0072661B" w:rsidRDefault="0072661B" w:rsidP="002D5C6D"/>
        </w:tc>
        <w:tc>
          <w:tcPr>
            <w:tcW w:w="2837" w:type="dxa"/>
          </w:tcPr>
          <w:p w14:paraId="00F1379D" w14:textId="77777777" w:rsidR="0072661B" w:rsidRDefault="0072661B" w:rsidP="002D5C6D"/>
        </w:tc>
        <w:tc>
          <w:tcPr>
            <w:tcW w:w="3224" w:type="dxa"/>
          </w:tcPr>
          <w:p w14:paraId="40EF216E" w14:textId="77777777" w:rsidR="0072661B" w:rsidRDefault="0072661B" w:rsidP="002D5C6D"/>
        </w:tc>
      </w:tr>
      <w:tr w:rsidR="0072661B" w14:paraId="6F9443B9" w14:textId="77777777" w:rsidTr="002D5C6D">
        <w:tc>
          <w:tcPr>
            <w:tcW w:w="702" w:type="dxa"/>
            <w:vMerge/>
          </w:tcPr>
          <w:p w14:paraId="762D787E" w14:textId="77777777" w:rsidR="0072661B" w:rsidRDefault="0072661B" w:rsidP="002D5C6D"/>
        </w:tc>
        <w:tc>
          <w:tcPr>
            <w:tcW w:w="3705" w:type="dxa"/>
          </w:tcPr>
          <w:p w14:paraId="49747508" w14:textId="77777777" w:rsidR="0072661B" w:rsidRDefault="0072661B" w:rsidP="002D5C6D">
            <w:pPr>
              <w:pStyle w:val="ListParagraph"/>
              <w:numPr>
                <w:ilvl w:val="0"/>
                <w:numId w:val="18"/>
              </w:numPr>
            </w:pPr>
          </w:p>
        </w:tc>
        <w:tc>
          <w:tcPr>
            <w:tcW w:w="4942" w:type="dxa"/>
          </w:tcPr>
          <w:p w14:paraId="13BA861B" w14:textId="77777777" w:rsidR="0072661B" w:rsidRDefault="0072661B" w:rsidP="002D5C6D"/>
        </w:tc>
        <w:tc>
          <w:tcPr>
            <w:tcW w:w="2837" w:type="dxa"/>
          </w:tcPr>
          <w:p w14:paraId="75B7773F" w14:textId="77777777" w:rsidR="0072661B" w:rsidRDefault="0072661B" w:rsidP="002D5C6D"/>
        </w:tc>
        <w:tc>
          <w:tcPr>
            <w:tcW w:w="3224" w:type="dxa"/>
          </w:tcPr>
          <w:p w14:paraId="1A66A9FE" w14:textId="77777777" w:rsidR="0072661B" w:rsidRDefault="0072661B" w:rsidP="002D5C6D"/>
        </w:tc>
      </w:tr>
      <w:tr w:rsidR="0072661B" w14:paraId="4099C949" w14:textId="77777777" w:rsidTr="002D5C6D">
        <w:tc>
          <w:tcPr>
            <w:tcW w:w="702" w:type="dxa"/>
            <w:vMerge/>
          </w:tcPr>
          <w:p w14:paraId="25F6F0DE" w14:textId="77777777" w:rsidR="0072661B" w:rsidRDefault="0072661B" w:rsidP="002D5C6D"/>
        </w:tc>
        <w:tc>
          <w:tcPr>
            <w:tcW w:w="3705" w:type="dxa"/>
          </w:tcPr>
          <w:p w14:paraId="0D83346A" w14:textId="77777777" w:rsidR="0072661B" w:rsidRDefault="0072661B" w:rsidP="002D5C6D">
            <w:pPr>
              <w:pStyle w:val="ListParagraph"/>
              <w:numPr>
                <w:ilvl w:val="0"/>
                <w:numId w:val="18"/>
              </w:numPr>
            </w:pPr>
          </w:p>
        </w:tc>
        <w:tc>
          <w:tcPr>
            <w:tcW w:w="4942" w:type="dxa"/>
          </w:tcPr>
          <w:p w14:paraId="7D7E9015" w14:textId="77777777" w:rsidR="0072661B" w:rsidRDefault="0072661B" w:rsidP="002D5C6D"/>
        </w:tc>
        <w:tc>
          <w:tcPr>
            <w:tcW w:w="2837" w:type="dxa"/>
          </w:tcPr>
          <w:p w14:paraId="7B6A8410" w14:textId="77777777" w:rsidR="0072661B" w:rsidRDefault="0072661B" w:rsidP="002D5C6D"/>
        </w:tc>
        <w:tc>
          <w:tcPr>
            <w:tcW w:w="3224" w:type="dxa"/>
          </w:tcPr>
          <w:p w14:paraId="4059658E" w14:textId="77777777" w:rsidR="0072661B" w:rsidRDefault="0072661B" w:rsidP="002D5C6D"/>
        </w:tc>
      </w:tr>
      <w:tr w:rsidR="0072661B" w14:paraId="7C8E920B" w14:textId="77777777" w:rsidTr="002D5C6D">
        <w:tc>
          <w:tcPr>
            <w:tcW w:w="702" w:type="dxa"/>
            <w:vMerge/>
          </w:tcPr>
          <w:p w14:paraId="66CBC10C" w14:textId="77777777" w:rsidR="0072661B" w:rsidRDefault="0072661B" w:rsidP="002D5C6D"/>
        </w:tc>
        <w:tc>
          <w:tcPr>
            <w:tcW w:w="3705" w:type="dxa"/>
          </w:tcPr>
          <w:p w14:paraId="31B9C6CC" w14:textId="77777777" w:rsidR="0072661B" w:rsidRDefault="0072661B" w:rsidP="002D5C6D">
            <w:pPr>
              <w:pStyle w:val="ListParagraph"/>
              <w:numPr>
                <w:ilvl w:val="0"/>
                <w:numId w:val="18"/>
              </w:numPr>
            </w:pPr>
          </w:p>
        </w:tc>
        <w:tc>
          <w:tcPr>
            <w:tcW w:w="4942" w:type="dxa"/>
          </w:tcPr>
          <w:p w14:paraId="3F0C46FE" w14:textId="77777777" w:rsidR="0072661B" w:rsidRDefault="0072661B" w:rsidP="002D5C6D"/>
        </w:tc>
        <w:tc>
          <w:tcPr>
            <w:tcW w:w="2837" w:type="dxa"/>
          </w:tcPr>
          <w:p w14:paraId="550C51AB" w14:textId="77777777" w:rsidR="0072661B" w:rsidRDefault="0072661B" w:rsidP="002D5C6D"/>
        </w:tc>
        <w:tc>
          <w:tcPr>
            <w:tcW w:w="3224" w:type="dxa"/>
          </w:tcPr>
          <w:p w14:paraId="54A5ED54" w14:textId="77777777" w:rsidR="0072661B" w:rsidRDefault="0072661B" w:rsidP="002D5C6D"/>
        </w:tc>
      </w:tr>
      <w:tr w:rsidR="0072661B" w14:paraId="584822C9" w14:textId="77777777" w:rsidTr="002D5C6D">
        <w:tc>
          <w:tcPr>
            <w:tcW w:w="702" w:type="dxa"/>
            <w:vMerge w:val="restart"/>
          </w:tcPr>
          <w:p w14:paraId="0485AABC" w14:textId="77777777" w:rsidR="0072661B" w:rsidRDefault="0072661B" w:rsidP="002D5C6D"/>
        </w:tc>
        <w:tc>
          <w:tcPr>
            <w:tcW w:w="3705" w:type="dxa"/>
          </w:tcPr>
          <w:p w14:paraId="16F38FCB" w14:textId="77777777" w:rsidR="0072661B" w:rsidRDefault="0072661B" w:rsidP="002D5C6D">
            <w:pPr>
              <w:pStyle w:val="ListParagraph"/>
              <w:numPr>
                <w:ilvl w:val="0"/>
                <w:numId w:val="19"/>
              </w:numPr>
            </w:pPr>
          </w:p>
        </w:tc>
        <w:tc>
          <w:tcPr>
            <w:tcW w:w="4942" w:type="dxa"/>
          </w:tcPr>
          <w:p w14:paraId="18E019A4" w14:textId="77777777" w:rsidR="0072661B" w:rsidRDefault="0072661B" w:rsidP="002D5C6D"/>
        </w:tc>
        <w:tc>
          <w:tcPr>
            <w:tcW w:w="2837" w:type="dxa"/>
          </w:tcPr>
          <w:p w14:paraId="68447993" w14:textId="77777777" w:rsidR="0072661B" w:rsidRDefault="0072661B" w:rsidP="002D5C6D"/>
        </w:tc>
        <w:tc>
          <w:tcPr>
            <w:tcW w:w="3224" w:type="dxa"/>
          </w:tcPr>
          <w:p w14:paraId="25F8E3CE" w14:textId="77777777" w:rsidR="0072661B" w:rsidRDefault="0072661B" w:rsidP="002D5C6D"/>
        </w:tc>
      </w:tr>
      <w:tr w:rsidR="0072661B" w14:paraId="608C2592" w14:textId="77777777" w:rsidTr="002D5C6D">
        <w:tc>
          <w:tcPr>
            <w:tcW w:w="702" w:type="dxa"/>
            <w:vMerge/>
          </w:tcPr>
          <w:p w14:paraId="626B67C3" w14:textId="77777777" w:rsidR="0072661B" w:rsidRDefault="0072661B" w:rsidP="002D5C6D"/>
        </w:tc>
        <w:tc>
          <w:tcPr>
            <w:tcW w:w="3705" w:type="dxa"/>
          </w:tcPr>
          <w:p w14:paraId="4D788F83" w14:textId="77777777" w:rsidR="0072661B" w:rsidRDefault="0072661B" w:rsidP="002D5C6D">
            <w:pPr>
              <w:pStyle w:val="ListParagraph"/>
              <w:numPr>
                <w:ilvl w:val="0"/>
                <w:numId w:val="19"/>
              </w:numPr>
            </w:pPr>
          </w:p>
        </w:tc>
        <w:tc>
          <w:tcPr>
            <w:tcW w:w="4942" w:type="dxa"/>
          </w:tcPr>
          <w:p w14:paraId="25266F1B" w14:textId="77777777" w:rsidR="0072661B" w:rsidRDefault="0072661B" w:rsidP="002D5C6D"/>
        </w:tc>
        <w:tc>
          <w:tcPr>
            <w:tcW w:w="2837" w:type="dxa"/>
          </w:tcPr>
          <w:p w14:paraId="4E812278" w14:textId="77777777" w:rsidR="0072661B" w:rsidRDefault="0072661B" w:rsidP="002D5C6D"/>
        </w:tc>
        <w:tc>
          <w:tcPr>
            <w:tcW w:w="3224" w:type="dxa"/>
          </w:tcPr>
          <w:p w14:paraId="4B143042" w14:textId="77777777" w:rsidR="0072661B" w:rsidRDefault="0072661B" w:rsidP="002D5C6D"/>
        </w:tc>
      </w:tr>
      <w:tr w:rsidR="0072661B" w14:paraId="78B410DD" w14:textId="77777777" w:rsidTr="002D5C6D">
        <w:tc>
          <w:tcPr>
            <w:tcW w:w="702" w:type="dxa"/>
            <w:vMerge/>
          </w:tcPr>
          <w:p w14:paraId="7B8A4AD2" w14:textId="77777777" w:rsidR="0072661B" w:rsidRDefault="0072661B" w:rsidP="002D5C6D"/>
        </w:tc>
        <w:tc>
          <w:tcPr>
            <w:tcW w:w="3705" w:type="dxa"/>
          </w:tcPr>
          <w:p w14:paraId="03655301" w14:textId="77777777" w:rsidR="0072661B" w:rsidRDefault="0072661B" w:rsidP="002D5C6D">
            <w:pPr>
              <w:pStyle w:val="ListParagraph"/>
              <w:numPr>
                <w:ilvl w:val="0"/>
                <w:numId w:val="19"/>
              </w:numPr>
            </w:pPr>
          </w:p>
        </w:tc>
        <w:tc>
          <w:tcPr>
            <w:tcW w:w="4942" w:type="dxa"/>
          </w:tcPr>
          <w:p w14:paraId="612DF273" w14:textId="77777777" w:rsidR="0072661B" w:rsidRDefault="0072661B" w:rsidP="002D5C6D"/>
        </w:tc>
        <w:tc>
          <w:tcPr>
            <w:tcW w:w="2837" w:type="dxa"/>
          </w:tcPr>
          <w:p w14:paraId="3ABB229C" w14:textId="77777777" w:rsidR="0072661B" w:rsidRDefault="0072661B" w:rsidP="002D5C6D"/>
        </w:tc>
        <w:tc>
          <w:tcPr>
            <w:tcW w:w="3224" w:type="dxa"/>
          </w:tcPr>
          <w:p w14:paraId="382B85AD" w14:textId="77777777" w:rsidR="0072661B" w:rsidRDefault="0072661B" w:rsidP="002D5C6D"/>
        </w:tc>
      </w:tr>
      <w:tr w:rsidR="0072661B" w14:paraId="79E89566" w14:textId="77777777" w:rsidTr="002D5C6D">
        <w:tc>
          <w:tcPr>
            <w:tcW w:w="702" w:type="dxa"/>
            <w:vMerge/>
          </w:tcPr>
          <w:p w14:paraId="2EF7F861" w14:textId="77777777" w:rsidR="0072661B" w:rsidRDefault="0072661B" w:rsidP="002D5C6D"/>
        </w:tc>
        <w:tc>
          <w:tcPr>
            <w:tcW w:w="3705" w:type="dxa"/>
          </w:tcPr>
          <w:p w14:paraId="7A007215" w14:textId="77777777" w:rsidR="0072661B" w:rsidRDefault="0072661B" w:rsidP="002D5C6D">
            <w:pPr>
              <w:pStyle w:val="ListParagraph"/>
              <w:numPr>
                <w:ilvl w:val="0"/>
                <w:numId w:val="19"/>
              </w:numPr>
            </w:pPr>
          </w:p>
        </w:tc>
        <w:tc>
          <w:tcPr>
            <w:tcW w:w="4942" w:type="dxa"/>
          </w:tcPr>
          <w:p w14:paraId="7E258F74" w14:textId="77777777" w:rsidR="0072661B" w:rsidRDefault="0072661B" w:rsidP="002D5C6D"/>
        </w:tc>
        <w:tc>
          <w:tcPr>
            <w:tcW w:w="2837" w:type="dxa"/>
          </w:tcPr>
          <w:p w14:paraId="01FD50DA" w14:textId="77777777" w:rsidR="0072661B" w:rsidRDefault="0072661B" w:rsidP="002D5C6D"/>
        </w:tc>
        <w:tc>
          <w:tcPr>
            <w:tcW w:w="3224" w:type="dxa"/>
          </w:tcPr>
          <w:p w14:paraId="6E136A79" w14:textId="77777777" w:rsidR="0072661B" w:rsidRDefault="0072661B" w:rsidP="002D5C6D"/>
        </w:tc>
      </w:tr>
      <w:tr w:rsidR="0072661B" w14:paraId="78EAD885" w14:textId="77777777" w:rsidTr="002D5C6D">
        <w:tc>
          <w:tcPr>
            <w:tcW w:w="702" w:type="dxa"/>
            <w:vMerge/>
          </w:tcPr>
          <w:p w14:paraId="6AB85B1F" w14:textId="77777777" w:rsidR="0072661B" w:rsidRDefault="0072661B" w:rsidP="002D5C6D"/>
        </w:tc>
        <w:tc>
          <w:tcPr>
            <w:tcW w:w="3705" w:type="dxa"/>
          </w:tcPr>
          <w:p w14:paraId="3D8C91D9" w14:textId="77777777" w:rsidR="0072661B" w:rsidRDefault="0072661B" w:rsidP="002D5C6D">
            <w:pPr>
              <w:pStyle w:val="ListParagraph"/>
              <w:numPr>
                <w:ilvl w:val="0"/>
                <w:numId w:val="19"/>
              </w:numPr>
            </w:pPr>
          </w:p>
        </w:tc>
        <w:tc>
          <w:tcPr>
            <w:tcW w:w="4942" w:type="dxa"/>
          </w:tcPr>
          <w:p w14:paraId="54C406A6" w14:textId="77777777" w:rsidR="0072661B" w:rsidRDefault="0072661B" w:rsidP="002D5C6D"/>
        </w:tc>
        <w:tc>
          <w:tcPr>
            <w:tcW w:w="2837" w:type="dxa"/>
          </w:tcPr>
          <w:p w14:paraId="7F3FFFD1" w14:textId="77777777" w:rsidR="0072661B" w:rsidRDefault="0072661B" w:rsidP="002D5C6D"/>
        </w:tc>
        <w:tc>
          <w:tcPr>
            <w:tcW w:w="3224" w:type="dxa"/>
          </w:tcPr>
          <w:p w14:paraId="5545FC3F" w14:textId="77777777" w:rsidR="0072661B" w:rsidRDefault="0072661B" w:rsidP="002D5C6D"/>
        </w:tc>
      </w:tr>
      <w:tr w:rsidR="0072661B" w14:paraId="5778C895" w14:textId="77777777" w:rsidTr="002D5C6D">
        <w:tc>
          <w:tcPr>
            <w:tcW w:w="702" w:type="dxa"/>
            <w:vMerge w:val="restart"/>
          </w:tcPr>
          <w:p w14:paraId="7EBBECA1" w14:textId="77777777" w:rsidR="0072661B" w:rsidRDefault="0072661B" w:rsidP="002D5C6D"/>
        </w:tc>
        <w:tc>
          <w:tcPr>
            <w:tcW w:w="3705" w:type="dxa"/>
          </w:tcPr>
          <w:p w14:paraId="0A71CADC" w14:textId="77777777" w:rsidR="0072661B" w:rsidRDefault="0072661B" w:rsidP="002D5C6D">
            <w:pPr>
              <w:pStyle w:val="ListParagraph"/>
              <w:numPr>
                <w:ilvl w:val="0"/>
                <w:numId w:val="20"/>
              </w:numPr>
            </w:pPr>
          </w:p>
        </w:tc>
        <w:tc>
          <w:tcPr>
            <w:tcW w:w="4942" w:type="dxa"/>
          </w:tcPr>
          <w:p w14:paraId="4A8022D4" w14:textId="77777777" w:rsidR="0072661B" w:rsidRDefault="0072661B" w:rsidP="002D5C6D"/>
        </w:tc>
        <w:tc>
          <w:tcPr>
            <w:tcW w:w="2837" w:type="dxa"/>
          </w:tcPr>
          <w:p w14:paraId="30C4EEBE" w14:textId="77777777" w:rsidR="0072661B" w:rsidRDefault="0072661B" w:rsidP="002D5C6D"/>
        </w:tc>
        <w:tc>
          <w:tcPr>
            <w:tcW w:w="3224" w:type="dxa"/>
          </w:tcPr>
          <w:p w14:paraId="0E07ACB1" w14:textId="77777777" w:rsidR="0072661B" w:rsidRDefault="0072661B" w:rsidP="002D5C6D"/>
        </w:tc>
      </w:tr>
      <w:tr w:rsidR="0072661B" w14:paraId="7C09DF72" w14:textId="77777777" w:rsidTr="002D5C6D">
        <w:tc>
          <w:tcPr>
            <w:tcW w:w="702" w:type="dxa"/>
            <w:vMerge/>
          </w:tcPr>
          <w:p w14:paraId="4FB3E481" w14:textId="77777777" w:rsidR="0072661B" w:rsidRDefault="0072661B" w:rsidP="002D5C6D"/>
        </w:tc>
        <w:tc>
          <w:tcPr>
            <w:tcW w:w="3705" w:type="dxa"/>
          </w:tcPr>
          <w:p w14:paraId="435203AD" w14:textId="77777777" w:rsidR="0072661B" w:rsidRDefault="0072661B" w:rsidP="002D5C6D">
            <w:pPr>
              <w:pStyle w:val="ListParagraph"/>
              <w:numPr>
                <w:ilvl w:val="0"/>
                <w:numId w:val="20"/>
              </w:numPr>
            </w:pPr>
          </w:p>
        </w:tc>
        <w:tc>
          <w:tcPr>
            <w:tcW w:w="4942" w:type="dxa"/>
          </w:tcPr>
          <w:p w14:paraId="3C63E362" w14:textId="77777777" w:rsidR="0072661B" w:rsidRDefault="0072661B" w:rsidP="002D5C6D"/>
        </w:tc>
        <w:tc>
          <w:tcPr>
            <w:tcW w:w="2837" w:type="dxa"/>
          </w:tcPr>
          <w:p w14:paraId="5F16F0C7" w14:textId="77777777" w:rsidR="0072661B" w:rsidRDefault="0072661B" w:rsidP="002D5C6D"/>
        </w:tc>
        <w:tc>
          <w:tcPr>
            <w:tcW w:w="3224" w:type="dxa"/>
          </w:tcPr>
          <w:p w14:paraId="0E1FFBC1" w14:textId="77777777" w:rsidR="0072661B" w:rsidRDefault="0072661B" w:rsidP="002D5C6D"/>
        </w:tc>
      </w:tr>
      <w:tr w:rsidR="0072661B" w14:paraId="798072E4" w14:textId="77777777" w:rsidTr="002D5C6D">
        <w:tc>
          <w:tcPr>
            <w:tcW w:w="702" w:type="dxa"/>
            <w:vMerge/>
          </w:tcPr>
          <w:p w14:paraId="21CE0B6E" w14:textId="77777777" w:rsidR="0072661B" w:rsidRDefault="0072661B" w:rsidP="002D5C6D"/>
        </w:tc>
        <w:tc>
          <w:tcPr>
            <w:tcW w:w="3705" w:type="dxa"/>
          </w:tcPr>
          <w:p w14:paraId="78994DE7" w14:textId="77777777" w:rsidR="0072661B" w:rsidRDefault="0072661B" w:rsidP="002D5C6D">
            <w:pPr>
              <w:pStyle w:val="ListParagraph"/>
              <w:numPr>
                <w:ilvl w:val="0"/>
                <w:numId w:val="20"/>
              </w:numPr>
            </w:pPr>
          </w:p>
        </w:tc>
        <w:tc>
          <w:tcPr>
            <w:tcW w:w="4942" w:type="dxa"/>
          </w:tcPr>
          <w:p w14:paraId="2C4E9A0B" w14:textId="77777777" w:rsidR="0072661B" w:rsidRDefault="0072661B" w:rsidP="002D5C6D"/>
        </w:tc>
        <w:tc>
          <w:tcPr>
            <w:tcW w:w="2837" w:type="dxa"/>
          </w:tcPr>
          <w:p w14:paraId="5E786D0A" w14:textId="77777777" w:rsidR="0072661B" w:rsidRDefault="0072661B" w:rsidP="002D5C6D"/>
        </w:tc>
        <w:tc>
          <w:tcPr>
            <w:tcW w:w="3224" w:type="dxa"/>
          </w:tcPr>
          <w:p w14:paraId="4CFBF8B1" w14:textId="77777777" w:rsidR="0072661B" w:rsidRDefault="0072661B" w:rsidP="002D5C6D"/>
        </w:tc>
      </w:tr>
      <w:tr w:rsidR="0072661B" w14:paraId="5E0378F3" w14:textId="77777777" w:rsidTr="002D5C6D">
        <w:tc>
          <w:tcPr>
            <w:tcW w:w="702" w:type="dxa"/>
            <w:vMerge/>
          </w:tcPr>
          <w:p w14:paraId="4FC497CD" w14:textId="77777777" w:rsidR="0072661B" w:rsidRDefault="0072661B" w:rsidP="002D5C6D"/>
        </w:tc>
        <w:tc>
          <w:tcPr>
            <w:tcW w:w="3705" w:type="dxa"/>
          </w:tcPr>
          <w:p w14:paraId="440080CB" w14:textId="77777777" w:rsidR="0072661B" w:rsidRDefault="0072661B" w:rsidP="002D5C6D">
            <w:pPr>
              <w:pStyle w:val="ListParagraph"/>
              <w:numPr>
                <w:ilvl w:val="0"/>
                <w:numId w:val="20"/>
              </w:numPr>
            </w:pPr>
          </w:p>
        </w:tc>
        <w:tc>
          <w:tcPr>
            <w:tcW w:w="4942" w:type="dxa"/>
          </w:tcPr>
          <w:p w14:paraId="6259C61C" w14:textId="77777777" w:rsidR="0072661B" w:rsidRDefault="0072661B" w:rsidP="002D5C6D"/>
        </w:tc>
        <w:tc>
          <w:tcPr>
            <w:tcW w:w="2837" w:type="dxa"/>
          </w:tcPr>
          <w:p w14:paraId="2911FC43" w14:textId="77777777" w:rsidR="0072661B" w:rsidRDefault="0072661B" w:rsidP="002D5C6D"/>
        </w:tc>
        <w:tc>
          <w:tcPr>
            <w:tcW w:w="3224" w:type="dxa"/>
          </w:tcPr>
          <w:p w14:paraId="320752E2" w14:textId="77777777" w:rsidR="0072661B" w:rsidRDefault="0072661B" w:rsidP="002D5C6D"/>
        </w:tc>
      </w:tr>
      <w:tr w:rsidR="0072661B" w14:paraId="10397666" w14:textId="77777777" w:rsidTr="002D5C6D">
        <w:tc>
          <w:tcPr>
            <w:tcW w:w="702" w:type="dxa"/>
            <w:vMerge/>
          </w:tcPr>
          <w:p w14:paraId="4643DBBE" w14:textId="77777777" w:rsidR="0072661B" w:rsidRDefault="0072661B" w:rsidP="002D5C6D"/>
        </w:tc>
        <w:tc>
          <w:tcPr>
            <w:tcW w:w="3705" w:type="dxa"/>
          </w:tcPr>
          <w:p w14:paraId="3451DD38" w14:textId="77777777" w:rsidR="0072661B" w:rsidRDefault="0072661B" w:rsidP="002D5C6D">
            <w:pPr>
              <w:pStyle w:val="ListParagraph"/>
              <w:numPr>
                <w:ilvl w:val="0"/>
                <w:numId w:val="20"/>
              </w:numPr>
            </w:pPr>
          </w:p>
        </w:tc>
        <w:tc>
          <w:tcPr>
            <w:tcW w:w="4942" w:type="dxa"/>
          </w:tcPr>
          <w:p w14:paraId="43A074FA" w14:textId="77777777" w:rsidR="0072661B" w:rsidRDefault="0072661B" w:rsidP="002D5C6D"/>
        </w:tc>
        <w:tc>
          <w:tcPr>
            <w:tcW w:w="2837" w:type="dxa"/>
          </w:tcPr>
          <w:p w14:paraId="7DB4672B" w14:textId="77777777" w:rsidR="0072661B" w:rsidRDefault="0072661B" w:rsidP="002D5C6D"/>
        </w:tc>
        <w:tc>
          <w:tcPr>
            <w:tcW w:w="3224" w:type="dxa"/>
          </w:tcPr>
          <w:p w14:paraId="0CE6E059" w14:textId="77777777" w:rsidR="0072661B" w:rsidRDefault="0072661B" w:rsidP="002D5C6D"/>
        </w:tc>
      </w:tr>
    </w:tbl>
    <w:p w14:paraId="6DC16BCF" w14:textId="6A5AC5A4" w:rsidR="00A63815" w:rsidRDefault="00A63815" w:rsidP="0072661B">
      <w:pPr>
        <w:tabs>
          <w:tab w:val="left" w:pos="3707"/>
        </w:tabs>
      </w:pPr>
    </w:p>
    <w:sectPr w:rsidR="00A63815" w:rsidSect="00A46C09">
      <w:pgSz w:w="16838" w:h="11906" w:orient="landscape"/>
      <w:pgMar w:top="707" w:right="709" w:bottom="851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71E96"/>
    <w:multiLevelType w:val="hybridMultilevel"/>
    <w:tmpl w:val="3FF055D2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A60949"/>
    <w:multiLevelType w:val="hybridMultilevel"/>
    <w:tmpl w:val="006CA584"/>
    <w:lvl w:ilvl="0" w:tplc="1C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544C16"/>
    <w:multiLevelType w:val="hybridMultilevel"/>
    <w:tmpl w:val="101EC0F4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A506F1"/>
    <w:multiLevelType w:val="hybridMultilevel"/>
    <w:tmpl w:val="14101908"/>
    <w:lvl w:ilvl="0" w:tplc="DAE2ACD6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E053AB"/>
    <w:multiLevelType w:val="hybridMultilevel"/>
    <w:tmpl w:val="E59AD0FE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A939D9"/>
    <w:multiLevelType w:val="hybridMultilevel"/>
    <w:tmpl w:val="38AA4932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0845D7D"/>
    <w:multiLevelType w:val="hybridMultilevel"/>
    <w:tmpl w:val="E59AD0FE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FA6923"/>
    <w:multiLevelType w:val="hybridMultilevel"/>
    <w:tmpl w:val="68A882B4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863A81"/>
    <w:multiLevelType w:val="hybridMultilevel"/>
    <w:tmpl w:val="523413B2"/>
    <w:lvl w:ilvl="0" w:tplc="1C0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9" w15:restartNumberingAfterBreak="0">
    <w:nsid w:val="266A5D58"/>
    <w:multiLevelType w:val="hybridMultilevel"/>
    <w:tmpl w:val="87A8D8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7611D9"/>
    <w:multiLevelType w:val="hybridMultilevel"/>
    <w:tmpl w:val="B5CCC39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F73727"/>
    <w:multiLevelType w:val="hybridMultilevel"/>
    <w:tmpl w:val="001A1E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86335A"/>
    <w:multiLevelType w:val="hybridMultilevel"/>
    <w:tmpl w:val="88D492F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4F24A78"/>
    <w:multiLevelType w:val="hybridMultilevel"/>
    <w:tmpl w:val="2BE2D9B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CD34923"/>
    <w:multiLevelType w:val="hybridMultilevel"/>
    <w:tmpl w:val="BD2E2A58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F52633"/>
    <w:multiLevelType w:val="hybridMultilevel"/>
    <w:tmpl w:val="D9DA289E"/>
    <w:lvl w:ilvl="0" w:tplc="D7B4ABD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1819BC"/>
    <w:multiLevelType w:val="hybridMultilevel"/>
    <w:tmpl w:val="E410BD64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4556FB"/>
    <w:multiLevelType w:val="hybridMultilevel"/>
    <w:tmpl w:val="38AA4932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5BB7CD7"/>
    <w:multiLevelType w:val="hybridMultilevel"/>
    <w:tmpl w:val="F21EE94A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348648D"/>
    <w:multiLevelType w:val="hybridMultilevel"/>
    <w:tmpl w:val="E59AD0FE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34F0114"/>
    <w:multiLevelType w:val="hybridMultilevel"/>
    <w:tmpl w:val="FE7202E8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49A17D7"/>
    <w:multiLevelType w:val="hybridMultilevel"/>
    <w:tmpl w:val="0F2C8D3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A78207B"/>
    <w:multiLevelType w:val="hybridMultilevel"/>
    <w:tmpl w:val="2BE2D9BA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5"/>
  </w:num>
  <w:num w:numId="3">
    <w:abstractNumId w:val="17"/>
  </w:num>
  <w:num w:numId="4">
    <w:abstractNumId w:val="20"/>
  </w:num>
  <w:num w:numId="5">
    <w:abstractNumId w:val="1"/>
  </w:num>
  <w:num w:numId="6">
    <w:abstractNumId w:val="13"/>
  </w:num>
  <w:num w:numId="7">
    <w:abstractNumId w:val="12"/>
  </w:num>
  <w:num w:numId="8">
    <w:abstractNumId w:val="3"/>
  </w:num>
  <w:num w:numId="9">
    <w:abstractNumId w:val="22"/>
  </w:num>
  <w:num w:numId="10">
    <w:abstractNumId w:val="0"/>
  </w:num>
  <w:num w:numId="11">
    <w:abstractNumId w:val="11"/>
  </w:num>
  <w:num w:numId="12">
    <w:abstractNumId w:val="16"/>
  </w:num>
  <w:num w:numId="13">
    <w:abstractNumId w:val="14"/>
  </w:num>
  <w:num w:numId="14">
    <w:abstractNumId w:val="2"/>
  </w:num>
  <w:num w:numId="15">
    <w:abstractNumId w:val="7"/>
  </w:num>
  <w:num w:numId="16">
    <w:abstractNumId w:val="18"/>
  </w:num>
  <w:num w:numId="17">
    <w:abstractNumId w:val="15"/>
  </w:num>
  <w:num w:numId="18">
    <w:abstractNumId w:val="19"/>
  </w:num>
  <w:num w:numId="19">
    <w:abstractNumId w:val="6"/>
  </w:num>
  <w:num w:numId="20">
    <w:abstractNumId w:val="4"/>
  </w:num>
  <w:num w:numId="21">
    <w:abstractNumId w:val="9"/>
  </w:num>
  <w:num w:numId="22">
    <w:abstractNumId w:val="10"/>
  </w:num>
  <w:num w:numId="2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1C56"/>
    <w:rsid w:val="000519FC"/>
    <w:rsid w:val="00066888"/>
    <w:rsid w:val="0007346D"/>
    <w:rsid w:val="00096836"/>
    <w:rsid w:val="000B6E16"/>
    <w:rsid w:val="00113DF6"/>
    <w:rsid w:val="0013260A"/>
    <w:rsid w:val="00147F04"/>
    <w:rsid w:val="00156AD2"/>
    <w:rsid w:val="00174E5C"/>
    <w:rsid w:val="00187B61"/>
    <w:rsid w:val="0019051F"/>
    <w:rsid w:val="001946B6"/>
    <w:rsid w:val="00195296"/>
    <w:rsid w:val="001A1D35"/>
    <w:rsid w:val="001B258D"/>
    <w:rsid w:val="001E701D"/>
    <w:rsid w:val="001F343C"/>
    <w:rsid w:val="00256F0A"/>
    <w:rsid w:val="00260A0C"/>
    <w:rsid w:val="002B7AAD"/>
    <w:rsid w:val="002D5E9E"/>
    <w:rsid w:val="002D7049"/>
    <w:rsid w:val="002E1C56"/>
    <w:rsid w:val="002F4C42"/>
    <w:rsid w:val="00317408"/>
    <w:rsid w:val="003655BE"/>
    <w:rsid w:val="00367A59"/>
    <w:rsid w:val="00387B1C"/>
    <w:rsid w:val="003D111F"/>
    <w:rsid w:val="003D2669"/>
    <w:rsid w:val="003E5F00"/>
    <w:rsid w:val="0041550B"/>
    <w:rsid w:val="00496450"/>
    <w:rsid w:val="004A3BD4"/>
    <w:rsid w:val="004C12BC"/>
    <w:rsid w:val="004C28F9"/>
    <w:rsid w:val="005113FA"/>
    <w:rsid w:val="00523A16"/>
    <w:rsid w:val="0055604D"/>
    <w:rsid w:val="005F47C2"/>
    <w:rsid w:val="00603ACD"/>
    <w:rsid w:val="00617528"/>
    <w:rsid w:val="00643B80"/>
    <w:rsid w:val="00672555"/>
    <w:rsid w:val="00673F93"/>
    <w:rsid w:val="006818A7"/>
    <w:rsid w:val="006F16E9"/>
    <w:rsid w:val="0072661B"/>
    <w:rsid w:val="00750BCA"/>
    <w:rsid w:val="00772D39"/>
    <w:rsid w:val="007B23A9"/>
    <w:rsid w:val="0081477A"/>
    <w:rsid w:val="00857E7E"/>
    <w:rsid w:val="0087539E"/>
    <w:rsid w:val="0087554B"/>
    <w:rsid w:val="008836FC"/>
    <w:rsid w:val="00895DF4"/>
    <w:rsid w:val="008A4E2F"/>
    <w:rsid w:val="008C5048"/>
    <w:rsid w:val="008C7924"/>
    <w:rsid w:val="00900E1B"/>
    <w:rsid w:val="009A1C27"/>
    <w:rsid w:val="009B6342"/>
    <w:rsid w:val="009F16CA"/>
    <w:rsid w:val="009F7E28"/>
    <w:rsid w:val="00A46C09"/>
    <w:rsid w:val="00A513E4"/>
    <w:rsid w:val="00A63815"/>
    <w:rsid w:val="00AC0396"/>
    <w:rsid w:val="00AC1973"/>
    <w:rsid w:val="00AD1EB6"/>
    <w:rsid w:val="00AF6898"/>
    <w:rsid w:val="00B0351A"/>
    <w:rsid w:val="00B13E29"/>
    <w:rsid w:val="00B47566"/>
    <w:rsid w:val="00B57E79"/>
    <w:rsid w:val="00BB100A"/>
    <w:rsid w:val="00BD52BF"/>
    <w:rsid w:val="00C21126"/>
    <w:rsid w:val="00CB4522"/>
    <w:rsid w:val="00D0710F"/>
    <w:rsid w:val="00D6271F"/>
    <w:rsid w:val="00D63572"/>
    <w:rsid w:val="00DA13E0"/>
    <w:rsid w:val="00DC0F53"/>
    <w:rsid w:val="00DD707D"/>
    <w:rsid w:val="00E44AF7"/>
    <w:rsid w:val="00E80E5A"/>
    <w:rsid w:val="00E83D2B"/>
    <w:rsid w:val="00ED5C55"/>
    <w:rsid w:val="00F04A61"/>
    <w:rsid w:val="00F04B52"/>
    <w:rsid w:val="00F35315"/>
    <w:rsid w:val="00F66DE0"/>
    <w:rsid w:val="00F75025"/>
    <w:rsid w:val="00F76C21"/>
    <w:rsid w:val="00FA4473"/>
    <w:rsid w:val="00FA7C36"/>
    <w:rsid w:val="00FC1D86"/>
    <w:rsid w:val="00FC7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CFCC12"/>
  <w15:docId w15:val="{07C684AB-3B6C-4C08-BB1C-3573548A5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56A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56A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davidger\AppData\Roaming\Microsoft\Templates\Doc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Doc1</Template>
  <TotalTime>146</TotalTime>
  <Pages>4</Pages>
  <Words>504</Words>
  <Characters>2876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Health KZN</Company>
  <LinksUpToDate>false</LinksUpToDate>
  <CharactersWithSpaces>3374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Ruth Davidge</dc:creator>
  <cp:lastModifiedBy>Davidge Ruth</cp:lastModifiedBy>
  <cp:revision>61</cp:revision>
  <dcterms:created xsi:type="dcterms:W3CDTF">2022-07-15T13:40:00Z</dcterms:created>
  <dcterms:modified xsi:type="dcterms:W3CDTF">2024-03-15T10:34:00Z</dcterms:modified>
</cp:coreProperties>
</file>